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1C62" w14:textId="77777777" w:rsidR="00FC0B1A" w:rsidRDefault="00FC0B1A"/>
    <w:p w14:paraId="0B33BEBC" w14:textId="77777777" w:rsidR="00B45187" w:rsidRDefault="00B45187"/>
    <w:p w14:paraId="5B28F1AF" w14:textId="77777777" w:rsidR="00B45187" w:rsidRDefault="00B45187"/>
    <w:p w14:paraId="4CCCBA0A" w14:textId="77777777" w:rsidR="00B45187" w:rsidRDefault="00B45187"/>
    <w:p w14:paraId="6509E7F3" w14:textId="77777777" w:rsidR="00B45187" w:rsidRDefault="00B45187"/>
    <w:p w14:paraId="481438B5" w14:textId="77777777" w:rsidR="00B45187" w:rsidRDefault="00B45187"/>
    <w:p w14:paraId="4AD05304" w14:textId="77777777" w:rsidR="00B45187" w:rsidRDefault="00B45187"/>
    <w:p w14:paraId="350DA36F" w14:textId="77777777" w:rsidR="00B45187" w:rsidRDefault="00B45187"/>
    <w:p w14:paraId="6743B123" w14:textId="77777777" w:rsidR="00B45187" w:rsidRDefault="00B45187"/>
    <w:p w14:paraId="2AEF876C" w14:textId="77777777" w:rsidR="00B45187" w:rsidRDefault="00B45187"/>
    <w:p w14:paraId="422B0FCD" w14:textId="77777777" w:rsidR="00B45187" w:rsidRDefault="00B45187"/>
    <w:p w14:paraId="090A15F3" w14:textId="77777777" w:rsidR="00B45187" w:rsidRDefault="00B45187"/>
    <w:p w14:paraId="62F8C306" w14:textId="77777777" w:rsidR="00B45187" w:rsidRDefault="00B45187"/>
    <w:p w14:paraId="7C5E9C69" w14:textId="77777777" w:rsidR="00B45187" w:rsidRDefault="00B45187"/>
    <w:p w14:paraId="54A3632D" w14:textId="77777777" w:rsidR="00B45187" w:rsidRDefault="00B45187"/>
    <w:p w14:paraId="1B209914" w14:textId="77777777" w:rsidR="00B45187" w:rsidRDefault="00B45187"/>
    <w:p w14:paraId="4C9D650A" w14:textId="77777777" w:rsidR="00B45187" w:rsidRDefault="00B45187"/>
    <w:p w14:paraId="4D3A0321" w14:textId="77777777" w:rsidR="00B45187" w:rsidRDefault="00B45187"/>
    <w:p w14:paraId="4596E24E" w14:textId="77777777" w:rsidR="00B45187" w:rsidRDefault="00B45187"/>
    <w:p w14:paraId="48749198" w14:textId="77777777" w:rsidR="00E70105" w:rsidRDefault="00E70105">
      <w:pPr>
        <w:sectPr w:rsidR="00E70105" w:rsidSect="00A377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39" w:code="9"/>
          <w:pgMar w:top="567" w:right="1701" w:bottom="1134" w:left="1701" w:header="1134" w:footer="1134" w:gutter="0"/>
          <w:cols w:space="720"/>
          <w:docGrid w:type="snapToChars" w:linePitch="671" w:charSpace="43745"/>
        </w:sectPr>
      </w:pPr>
    </w:p>
    <w:p w14:paraId="3B024418" w14:textId="77777777" w:rsidR="00B45187" w:rsidRDefault="00B45187"/>
    <w:sectPr w:rsidR="00B45187" w:rsidSect="00A37775">
      <w:headerReference w:type="default" r:id="rId13"/>
      <w:pgSz w:w="11907" w:h="16839" w:code="9"/>
      <w:pgMar w:top="567" w:right="1701" w:bottom="1134" w:left="1134" w:header="1134" w:footer="1134" w:gutter="0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9076C" w14:textId="77777777" w:rsidR="008A3403" w:rsidRDefault="008A3403">
      <w:r>
        <w:separator/>
      </w:r>
    </w:p>
  </w:endnote>
  <w:endnote w:type="continuationSeparator" w:id="0">
    <w:p w14:paraId="03CE75EF" w14:textId="77777777" w:rsidR="008A3403" w:rsidRDefault="008A3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CD85" w14:textId="77777777" w:rsidR="00371DE3" w:rsidRDefault="00371DE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FB1D" w14:textId="77777777" w:rsidR="00371DE3" w:rsidRDefault="00371DE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BF1F" w14:textId="77777777" w:rsidR="00371DE3" w:rsidRDefault="00371D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CE03F" w14:textId="77777777" w:rsidR="008A3403" w:rsidRDefault="008A3403">
      <w:r>
        <w:separator/>
      </w:r>
    </w:p>
  </w:footnote>
  <w:footnote w:type="continuationSeparator" w:id="0">
    <w:p w14:paraId="3A49AB0E" w14:textId="77777777" w:rsidR="008A3403" w:rsidRDefault="008A3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259E" w14:textId="77777777" w:rsidR="00371DE3" w:rsidRDefault="00371D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3BE0" w14:textId="65D70772" w:rsidR="00834463" w:rsidRPr="00907528" w:rsidRDefault="00B2162C">
    <w:pPr>
      <w:rPr>
        <w:rFonts w:ascii="ＭＳ 明朝" w:hAnsi="ＭＳ 明朝"/>
      </w:rPr>
    </w:pPr>
    <w:r>
      <w:rPr>
        <w:rFonts w:hint="eastAsia"/>
      </w:rPr>
      <w:t>令和</w:t>
    </w:r>
    <w:r w:rsidR="00371DE3">
      <w:rPr>
        <w:rFonts w:hint="eastAsia"/>
      </w:rPr>
      <w:t>９</w:t>
    </w:r>
    <w:r w:rsidR="00E214C0">
      <w:rPr>
        <w:rFonts w:hint="eastAsia"/>
      </w:rPr>
      <w:t>年度</w:t>
    </w:r>
    <w:r w:rsidR="00834463" w:rsidRPr="00C62CB3">
      <w:rPr>
        <w:rFonts w:hint="eastAsia"/>
      </w:rPr>
      <w:t xml:space="preserve">採用　</w:t>
    </w:r>
    <w:r w:rsidR="00834463">
      <w:rPr>
        <w:rFonts w:hint="eastAsia"/>
      </w:rPr>
      <w:t xml:space="preserve">任期付事務局長　</w:t>
    </w:r>
    <w:r w:rsidR="00834463" w:rsidRPr="00C62CB3">
      <w:rPr>
        <w:rFonts w:hint="eastAsia"/>
      </w:rPr>
      <w:t>新規採用試験</w:t>
    </w:r>
    <w:r w:rsidR="00834463">
      <w:rPr>
        <w:rFonts w:hint="eastAsia"/>
      </w:rPr>
      <w:t xml:space="preserve">　</w:t>
    </w:r>
    <w:r w:rsidR="00834463" w:rsidRPr="00907528">
      <w:rPr>
        <w:rFonts w:ascii="ＭＳ 明朝" w:hAnsi="ＭＳ 明朝" w:hint="eastAsia"/>
      </w:rPr>
      <w:t>小論文提出用紙</w:t>
    </w:r>
  </w:p>
  <w:p w14:paraId="71AFCB4D" w14:textId="77777777" w:rsidR="00834463" w:rsidRPr="00D93F9E" w:rsidRDefault="00834463" w:rsidP="003B258C">
    <w:pPr>
      <w:ind w:firstLineChars="300" w:firstLine="720"/>
      <w:rPr>
        <w:rFonts w:ascii="ＭＳ 明朝" w:hAnsi="ＭＳ 明朝"/>
      </w:rPr>
    </w:pPr>
    <w:r w:rsidRPr="007E5118">
      <w:rPr>
        <w:rFonts w:ascii="ＭＳ 明朝" w:hAnsi="ＭＳ 明朝" w:hint="eastAsia"/>
      </w:rPr>
      <w:t>「</w:t>
    </w:r>
    <w:r w:rsidRPr="00282D2B">
      <w:rPr>
        <w:rFonts w:ascii="ＭＳ 明朝" w:hAnsi="ＭＳ 明朝" w:hint="eastAsia"/>
      </w:rPr>
      <w:t>事務局長として～人を活かすには</w:t>
    </w:r>
    <w:r w:rsidRPr="007E5118">
      <w:rPr>
        <w:rFonts w:ascii="ＭＳ 明朝" w:hAnsi="ＭＳ 明朝" w:hint="eastAsia"/>
      </w:rPr>
      <w:t>」</w:t>
    </w:r>
  </w:p>
  <w:p w14:paraId="00173B64" w14:textId="05ECC794" w:rsidR="00834463" w:rsidRPr="00D15984" w:rsidRDefault="00834463">
    <w:pPr>
      <w:pStyle w:val="a3"/>
      <w:rPr>
        <w:rFonts w:ascii="ＭＳ 明朝" w:hAnsi="ＭＳ 明朝"/>
        <w:b/>
      </w:rPr>
    </w:pPr>
    <w:r w:rsidRPr="00D15984">
      <w:rPr>
        <w:rFonts w:ascii="ＭＳ 明朝" w:hAnsi="ＭＳ 明朝" w:hint="eastAsia"/>
      </w:rPr>
      <w:t xml:space="preserve">　上記のテーマ</w:t>
    </w:r>
    <w:r>
      <w:rPr>
        <w:rFonts w:ascii="ＭＳ 明朝" w:hAnsi="ＭＳ 明朝" w:hint="eastAsia"/>
      </w:rPr>
      <w:t>について</w:t>
    </w:r>
    <w:r w:rsidRPr="00D15984">
      <w:rPr>
        <w:rFonts w:ascii="ＭＳ 明朝" w:hAnsi="ＭＳ 明朝" w:hint="eastAsia"/>
      </w:rPr>
      <w:t>、</w:t>
    </w:r>
    <w:r w:rsidRPr="007E5118">
      <w:rPr>
        <w:rFonts w:ascii="ＭＳ 明朝" w:hAnsi="ＭＳ 明朝" w:hint="eastAsia"/>
      </w:rPr>
      <w:t>400字以上800字以内</w:t>
    </w:r>
    <w:r w:rsidRPr="00D15984">
      <w:rPr>
        <w:rFonts w:ascii="ＭＳ 明朝" w:hAnsi="ＭＳ 明朝" w:hint="eastAsia"/>
      </w:rPr>
      <w:t>で横書きで記述しなさい。</w:t>
    </w:r>
    <w:r w:rsidR="00F20809" w:rsidRPr="00D15984">
      <w:rPr>
        <w:rFonts w:ascii="ＭＳ 明朝" w:hAnsi="ＭＳ 明朝"/>
        <w:b/>
        <w:noProof/>
        <w:lang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DA6314" wp14:editId="4EDCC134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9525" t="7620" r="9525" b="13335"/>
              <wp:wrapNone/>
              <wp:docPr id="1700516187" name="Rectangle 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 algn="ctr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07722B" id="Rectangle 423" o:spid="_x0000_s1026" style="position:absolute;left:0;text-align:left;margin-left:0;margin-top:28.35pt;width:425.25pt;height:67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" filled="f" strokecolor="green" strokeweight=".25pt"/>
          </w:pict>
        </mc:Fallback>
      </mc:AlternateContent>
    </w:r>
    <w:r w:rsidR="00F20809" w:rsidRPr="00D15984">
      <w:rPr>
        <w:rFonts w:ascii="ＭＳ 明朝" w:hAnsi="ＭＳ 明朝"/>
        <w:b/>
        <w:noProof/>
        <w:lang w:bidi="ar-SA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E17B296" wp14:editId="3D1F58EF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9525" t="9525" r="9525" b="5715"/>
              <wp:wrapNone/>
              <wp:docPr id="1893446734" name="Group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1919930247" name="Group 22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6577785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68445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97215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20100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02827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6299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3365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29639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46234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3624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92849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57509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6041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43430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82195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52884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55522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6683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3122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73835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93711326" name="Group 23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0988493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68273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44805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1108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75733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10204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2407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06269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81547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13791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92353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1328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1939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09624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23988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80423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22361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59887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11115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87936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75213594" name="Group 44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6357818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67486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55974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90616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46512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30389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97810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01384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8846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25605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46289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85272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92822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91508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08399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34239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11303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747597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20546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35746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9776909" name="Group 65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02292554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87050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87592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52015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64656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12671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074170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6360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28863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64906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45401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70098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3816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3279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5227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5417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09027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108761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95936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939916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66398833" name="Group 86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8828521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51347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751012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395851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02854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70969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063251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812901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14337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885844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40810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54890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424853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0169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025684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022551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470229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441821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421323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408456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4348525" name="Group 107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5415848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55066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810843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826730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06975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760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993913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751428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128580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03569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822580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94375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488443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58281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95271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110622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302550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513489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282619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436580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05010801" name="Group 128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29502243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189878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4805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20253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589154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484471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580858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426988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268828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796118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003043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636141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219166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646195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904423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67852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605970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299264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978776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202739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29859685" name="Group 149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12704142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1376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033310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551622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3402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886412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94637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562340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494705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52633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904051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6121421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91454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909312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27906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988549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595138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85325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092878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15297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9339244" name="Group 170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677429080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729693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704552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587586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71892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491989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515223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029292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140899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229826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90356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253325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705602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211649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100902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080124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153121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4141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807369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141521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60928779" name="Group 191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328649429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670104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2703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642691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181270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344049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525203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019558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860116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367005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55317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83188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77030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162493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816660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312904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56434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425022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310727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562594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92712629" name="Group 212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6985566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213072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542522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565796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408040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93873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729443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211159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42762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11326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87914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623403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058988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304199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71069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642770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541493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21216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19679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395995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83436664" name="Group 233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94993179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745922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7351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120085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441300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83524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29563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8291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27015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438740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769503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35522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6796838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85660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50251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536326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49796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373546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72165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397815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9425685" name="Group 254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0844029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58290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6623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00926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52212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130603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10454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352298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53387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978394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21064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270866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389894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649142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86351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744500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881431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042829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039590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223284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2366576" name="Group 275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333814395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30262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179372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75708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712872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46197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246025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777288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44609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03536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817236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84324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99965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643868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182960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5734665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875952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341815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808589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26910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76347366" name="Group 296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599557841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479514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47763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487360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34745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9460677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815561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982158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788474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54318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974426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669989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602058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336430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31374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644532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234807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12950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121122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20589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97888315" name="Group 317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60160302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92688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622027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851805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019376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344978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119055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692013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283207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007966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856519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382597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669171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75084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600997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956258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481416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7612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119790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756763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84835136" name="Group 338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87108031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494154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233662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074100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731590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64842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164957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17614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1312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276563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09655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96817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635309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982652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81097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166143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422372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08525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43000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359336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45474964" name="Group 359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86430652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085942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51522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412200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559673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923911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12481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375703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071180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180790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61047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135906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190849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666984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323200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562729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719886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448066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19481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46575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62611605" name="Group 380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50290510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780665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37718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553656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566415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752003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773819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873650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521323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11183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524435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03114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605698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918533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777366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023566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81627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62373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388554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051427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2213871" name="Group 401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20768245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438908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519083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949802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685303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990716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772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96857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145079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65904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522561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297659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637003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652739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898136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32071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230068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692321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9320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709412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1770B5" id="Group 422" o:spid="_x0000_s1026" style="position:absolute;left:0;text-align:left;margin-left:0;margin-top:34.5pt;width:425.25pt;height:659.55pt;z-index:251656192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">
              <v:group id="Group 22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">
                <v:rect id="Rectangle 2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" filled="f" strokecolor="green" strokeweight=".25pt"/>
                <v:rect id="Rectangle 3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" filled="f" strokecolor="green" strokeweight=".25pt"/>
                <v:rect id="Rectangle 4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" filled="f" strokecolor="green" strokeweight=".25pt"/>
                <v:rect id="Rectangle 5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" filled="f" strokecolor="green" strokeweight=".25pt"/>
                <v:rect id="Rectangle 6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" filled="f" strokecolor="green" strokeweight=".25pt"/>
                <v:rect id="Rectangle 7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" filled="f" strokecolor="green" strokeweight=".25pt"/>
                <v:rect id="Rectangle 8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" filled="f" strokecolor="green" strokeweight=".25pt"/>
                <v:rect id="Rectangle 9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" filled="f" strokecolor="green" strokeweight=".25pt"/>
                <v:rect id="Rectangle 10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" filled="f" strokecolor="green" strokeweight=".25pt"/>
                <v:rect id="Rectangle 11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" filled="f" strokecolor="green" strokeweight=".25pt"/>
                <v:rect id="Rectangle 12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" filled="f" strokecolor="green" strokeweight=".25pt"/>
                <v:rect id="Rectangle 13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" filled="f" strokecolor="green" strokeweight=".25pt"/>
                <v:rect id="Rectangle 14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" filled="f" strokecolor="green" strokeweight=".25pt"/>
                <v:rect id="Rectangle 15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" filled="f" strokecolor="green" strokeweight=".25pt"/>
                <v:rect id="Rectangle 16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" filled="f" strokecolor="green" strokeweight=".25pt"/>
                <v:rect id="Rectangle 17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" filled="f" strokecolor="green" strokeweight=".25pt"/>
                <v:rect id="Rectangle 18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" filled="f" strokecolor="green" strokeweight=".25pt"/>
                <v:rect id="Rectangle 19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" filled="f" strokecolor="green" strokeweight=".25pt"/>
                <v:rect id="Rectangle 20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" filled="f" strokecolor="green" strokeweight=".25pt"/>
                <v:rect id="Rectangle 21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" filled="f" strokecolor="green" strokeweight=".25pt"/>
              </v:group>
              <v:group id="Group 23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">
                <v:rect id="Rectangle 24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" filled="f" strokecolor="green" strokeweight=".25pt"/>
                <v:rect id="Rectangle 25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" filled="f" strokecolor="green" strokeweight=".25pt"/>
                <v:rect id="Rectangle 26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" filled="f" strokecolor="green" strokeweight=".25pt"/>
                <v:rect id="Rectangle 27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" filled="f" strokecolor="green" strokeweight=".25pt"/>
                <v:rect id="Rectangle 28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" filled="f" strokecolor="green" strokeweight=".25pt"/>
                <v:rect id="Rectangle 29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" filled="f" strokecolor="green" strokeweight=".25pt"/>
                <v:rect id="Rectangle 30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" filled="f" strokecolor="green" strokeweight=".25pt"/>
                <v:rect id="Rectangle 31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" filled="f" strokecolor="green" strokeweight=".25pt"/>
                <v:rect id="Rectangle 32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" filled="f" strokecolor="green" strokeweight=".25pt"/>
                <v:rect id="Rectangle 33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" filled="f" strokecolor="green" strokeweight=".25pt"/>
                <v:rect id="Rectangle 34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" filled="f" strokecolor="green" strokeweight=".25pt"/>
                <v:rect id="Rectangle 35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" filled="f" strokecolor="green" strokeweight=".25pt"/>
                <v:rect id="Rectangle 36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" filled="f" strokecolor="green" strokeweight=".25pt"/>
                <v:rect id="Rectangle 37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" filled="f" strokecolor="green" strokeweight=".25pt"/>
                <v:rect id="Rectangle 38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" filled="f" strokecolor="green" strokeweight=".25pt"/>
                <v:rect id="Rectangle 39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" filled="f" strokecolor="green" strokeweight=".25pt"/>
                <v:rect id="Rectangle 40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" filled="f" strokecolor="green" strokeweight=".25pt"/>
                <v:rect id="Rectangle 41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" filled="f" strokecolor="green" strokeweight=".25pt"/>
                <v:rect id="Rectangle 42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" filled="f" strokecolor="green" strokeweight=".25pt"/>
                <v:rect id="Rectangle 43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" filled="f" strokecolor="green" strokeweight=".25pt"/>
              </v:group>
              <v:group id="Group 44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">
                <v:rect id="Rectangle 45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" filled="f" strokecolor="green" strokeweight=".25pt"/>
                <v:rect id="Rectangle 46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" filled="f" strokecolor="green" strokeweight=".25pt"/>
                <v:rect id="Rectangle 47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" filled="f" strokecolor="green" strokeweight=".25pt"/>
                <v:rect id="Rectangle 48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" filled="f" strokecolor="green" strokeweight=".25pt"/>
                <v:rect id="Rectangle 49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" filled="f" strokecolor="green" strokeweight=".25pt"/>
                <v:rect id="Rectangle 50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" filled="f" strokecolor="green" strokeweight=".25pt"/>
                <v:rect id="Rectangle 51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" filled="f" strokecolor="green" strokeweight=".25pt"/>
                <v:rect id="Rectangle 52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" filled="f" strokecolor="green" strokeweight=".25pt"/>
                <v:rect id="Rectangle 53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" filled="f" strokecolor="green" strokeweight=".25pt"/>
                <v:rect id="Rectangle 54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" filled="f" strokecolor="green" strokeweight=".25pt"/>
                <v:rect id="Rectangle 55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" filled="f" strokecolor="green" strokeweight=".25pt"/>
                <v:rect id="Rectangle 56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" filled="f" strokecolor="green" strokeweight=".25pt"/>
                <v:rect id="Rectangle 57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" filled="f" strokecolor="green" strokeweight=".25pt"/>
                <v:rect id="Rectangle 58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" filled="f" strokecolor="green" strokeweight=".25pt"/>
                <v:rect id="Rectangle 59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" filled="f" strokecolor="green" strokeweight=".25pt"/>
                <v:rect id="Rectangle 60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" filled="f" strokecolor="green" strokeweight=".25pt"/>
                <v:rect id="Rectangle 61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" filled="f" strokecolor="green" strokeweight=".25pt"/>
                <v:rect id="Rectangle 62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" filled="f" strokecolor="green" strokeweight=".25pt"/>
                <v:rect id="Rectangle 63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" filled="f" strokecolor="green" strokeweight=".25pt"/>
                <v:rect id="Rectangle 64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" filled="f" strokecolor="green" strokeweight=".25pt"/>
              </v:group>
              <v:group id="Group 65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">
                <v:rect id="Rectangle 66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" filled="f" strokecolor="green" strokeweight=".25pt"/>
                <v:rect id="Rectangle 67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" filled="f" strokecolor="green" strokeweight=".25pt"/>
                <v:rect id="Rectangle 68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" filled="f" strokecolor="green" strokeweight=".25pt"/>
                <v:rect id="Rectangle 69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" filled="f" strokecolor="green" strokeweight=".25pt"/>
                <v:rect id="Rectangle 70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" filled="f" strokecolor="green" strokeweight=".25pt"/>
                <v:rect id="Rectangle 71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" filled="f" strokecolor="green" strokeweight=".25pt"/>
                <v:rect id="Rectangle 72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" filled="f" strokecolor="green" strokeweight=".25pt"/>
                <v:rect id="Rectangle 73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" filled="f" strokecolor="green" strokeweight=".25pt"/>
                <v:rect id="Rectangle 74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" filled="f" strokecolor="green" strokeweight=".25pt"/>
                <v:rect id="Rectangle 75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" filled="f" strokecolor="green" strokeweight=".25pt"/>
                <v:rect id="Rectangle 76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" filled="f" strokecolor="green" strokeweight=".25pt"/>
                <v:rect id="Rectangle 77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" filled="f" strokecolor="green" strokeweight=".25pt"/>
                <v:rect id="Rectangle 78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" filled="f" strokecolor="green" strokeweight=".25pt"/>
                <v:rect id="Rectangle 79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" filled="f" strokecolor="green" strokeweight=".25pt"/>
                <v:rect id="Rectangle 80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" filled="f" strokecolor="green" strokeweight=".25pt"/>
                <v:rect id="Rectangle 81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" filled="f" strokecolor="green" strokeweight=".25pt"/>
                <v:rect id="Rectangle 82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" filled="f" strokecolor="green" strokeweight=".25pt"/>
                <v:rect id="Rectangle 83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" filled="f" strokecolor="green" strokeweight=".25pt"/>
                <v:rect id="Rectangle 84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" filled="f" strokecolor="green" strokeweight=".25pt"/>
                <v:rect id="Rectangle 85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" filled="f" strokecolor="green" strokeweight=".25pt"/>
              </v:group>
              <v:group id="Group 86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">
                <v:rect id="Rectangle 87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" filled="f" strokecolor="green" strokeweight=".25pt"/>
                <v:rect id="Rectangle 88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" filled="f" strokecolor="green" strokeweight=".25pt"/>
                <v:rect id="Rectangle 89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" filled="f" strokecolor="green" strokeweight=".25pt"/>
                <v:rect id="Rectangle 90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" filled="f" strokecolor="green" strokeweight=".25pt"/>
                <v:rect id="Rectangle 91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" filled="f" strokecolor="green" strokeweight=".25pt"/>
                <v:rect id="Rectangle 92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" filled="f" strokecolor="green" strokeweight=".25pt"/>
                <v:rect id="Rectangle 93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" filled="f" strokecolor="green" strokeweight=".25pt"/>
                <v:rect id="Rectangle 94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" filled="f" strokecolor="green" strokeweight=".25pt"/>
                <v:rect id="Rectangle 95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" filled="f" strokecolor="green" strokeweight=".25pt"/>
                <v:rect id="Rectangle 96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" filled="f" strokecolor="green" strokeweight=".25pt"/>
                <v:rect id="Rectangle 97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" filled="f" strokecolor="green" strokeweight=".25pt"/>
                <v:rect id="Rectangle 98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" filled="f" strokecolor="green" strokeweight=".25pt"/>
                <v:rect id="Rectangle 99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" filled="f" strokecolor="green" strokeweight=".25pt"/>
                <v:rect id="Rectangle 100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" filled="f" strokecolor="green" strokeweight=".25pt"/>
                <v:rect id="Rectangle 101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" filled="f" strokecolor="green" strokeweight=".25pt"/>
                <v:rect id="Rectangle 102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" filled="f" strokecolor="green" strokeweight=".25pt"/>
                <v:rect id="Rectangle 103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" filled="f" strokecolor="green" strokeweight=".25pt"/>
                <v:rect id="Rectangle 104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" filled="f" strokecolor="green" strokeweight=".25pt"/>
                <v:rect id="Rectangle 105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" filled="f" strokecolor="green" strokeweight=".25pt"/>
                <v:rect id="Rectangle 106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" filled="f" strokecolor="green" strokeweight=".25pt"/>
              </v:group>
              <v:group id="Group 107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">
                <v:rect id="Rectangle 108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" filled="f" strokecolor="green" strokeweight=".25pt"/>
                <v:rect id="Rectangle 109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" filled="f" strokecolor="green" strokeweight=".25pt"/>
                <v:rect id="Rectangle 110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" filled="f" strokecolor="green" strokeweight=".25pt"/>
                <v:rect id="Rectangle 111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" filled="f" strokecolor="green" strokeweight=".25pt"/>
                <v:rect id="Rectangle 112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" filled="f" strokecolor="green" strokeweight=".25pt"/>
                <v:rect id="Rectangle 113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" filled="f" strokecolor="green" strokeweight=".25pt"/>
                <v:rect id="Rectangle 114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" filled="f" strokecolor="green" strokeweight=".25pt"/>
                <v:rect id="Rectangle 115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" filled="f" strokecolor="green" strokeweight=".25pt"/>
                <v:rect id="Rectangle 116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" filled="f" strokecolor="green" strokeweight=".25pt"/>
                <v:rect id="Rectangle 117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" filled="f" strokecolor="green" strokeweight=".25pt"/>
                <v:rect id="Rectangle 118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" filled="f" strokecolor="green" strokeweight=".25pt"/>
                <v:rect id="Rectangle 119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" filled="f" strokecolor="green" strokeweight=".25pt"/>
                <v:rect id="Rectangle 120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" filled="f" strokecolor="green" strokeweight=".25pt"/>
                <v:rect id="Rectangle 121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" filled="f" strokecolor="green" strokeweight=".25pt"/>
                <v:rect id="Rectangle 122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" filled="f" strokecolor="green" strokeweight=".25pt"/>
                <v:rect id="Rectangle 123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" filled="f" strokecolor="green" strokeweight=".25pt"/>
                <v:rect id="Rectangle 124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" filled="f" strokecolor="green" strokeweight=".25pt"/>
                <v:rect id="Rectangle 125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" filled="f" strokecolor="green" strokeweight=".25pt"/>
                <v:rect id="Rectangle 126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" filled="f" strokecolor="green" strokeweight=".25pt"/>
                <v:rect id="Rectangle 127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" filled="f" strokecolor="green" strokeweight=".25pt"/>
              </v:group>
              <v:group id="Group 128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">
                <v:rect id="Rectangle 129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" filled="f" strokecolor="green" strokeweight=".25pt"/>
                <v:rect id="Rectangle 130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" filled="f" strokecolor="green" strokeweight=".25pt"/>
                <v:rect id="Rectangle 131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" filled="f" strokecolor="green" strokeweight=".25pt"/>
                <v:rect id="Rectangle 132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" filled="f" strokecolor="green" strokeweight=".25pt"/>
                <v:rect id="Rectangle 133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" filled="f" strokecolor="green" strokeweight=".25pt"/>
                <v:rect id="Rectangle 134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" filled="f" strokecolor="green" strokeweight=".25pt"/>
                <v:rect id="Rectangle 135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" filled="f" strokecolor="green" strokeweight=".25pt"/>
                <v:rect id="Rectangle 136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" filled="f" strokecolor="green" strokeweight=".25pt"/>
                <v:rect id="Rectangle 137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" filled="f" strokecolor="green" strokeweight=".25pt"/>
                <v:rect id="Rectangle 138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" filled="f" strokecolor="green" strokeweight=".25pt"/>
                <v:rect id="Rectangle 139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" filled="f" strokecolor="green" strokeweight=".25pt"/>
                <v:rect id="Rectangle 140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" filled="f" strokecolor="green" strokeweight=".25pt"/>
                <v:rect id="Rectangle 141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" filled="f" strokecolor="green" strokeweight=".25pt"/>
                <v:rect id="Rectangle 142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" filled="f" strokecolor="green" strokeweight=".25pt"/>
                <v:rect id="Rectangle 143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" filled="f" strokecolor="green" strokeweight=".25pt"/>
                <v:rect id="Rectangle 144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" filled="f" strokecolor="green" strokeweight=".25pt"/>
                <v:rect id="Rectangle 145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" filled="f" strokecolor="green" strokeweight=".25pt"/>
                <v:rect id="Rectangle 146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" filled="f" strokecolor="green" strokeweight=".25pt"/>
                <v:rect id="Rectangle 147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" filled="f" strokecolor="green" strokeweight=".25pt"/>
                <v:rect id="Rectangle 148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" filled="f" strokecolor="green" strokeweight=".25pt"/>
              </v:group>
              <v:group id="Group 149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">
                <v:rect id="Rectangle 150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" filled="f" strokecolor="green" strokeweight=".25pt"/>
                <v:rect id="Rectangle 151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" filled="f" strokecolor="green" strokeweight=".25pt"/>
                <v:rect id="Rectangle 152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" filled="f" strokecolor="green" strokeweight=".25pt"/>
                <v:rect id="Rectangle 153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" filled="f" strokecolor="green" strokeweight=".25pt"/>
                <v:rect id="Rectangle 154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" filled="f" strokecolor="green" strokeweight=".25pt"/>
                <v:rect id="Rectangle 155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" filled="f" strokecolor="green" strokeweight=".25pt"/>
                <v:rect id="Rectangle 156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" filled="f" strokecolor="green" strokeweight=".25pt"/>
                <v:rect id="Rectangle 157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" filled="f" strokecolor="green" strokeweight=".25pt"/>
                <v:rect id="Rectangle 158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" filled="f" strokecolor="green" strokeweight=".25pt"/>
                <v:rect id="Rectangle 159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" filled="f" strokecolor="green" strokeweight=".25pt"/>
                <v:rect id="Rectangle 160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" filled="f" strokecolor="green" strokeweight=".25pt"/>
                <v:rect id="Rectangle 161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" filled="f" strokecolor="green" strokeweight=".25pt"/>
                <v:rect id="Rectangle 162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" filled="f" strokecolor="green" strokeweight=".25pt"/>
                <v:rect id="Rectangle 163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" filled="f" strokecolor="green" strokeweight=".25pt"/>
                <v:rect id="Rectangle 164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" filled="f" strokecolor="green" strokeweight=".25pt"/>
                <v:rect id="Rectangle 165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" filled="f" strokecolor="green" strokeweight=".25pt"/>
                <v:rect id="Rectangle 166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" filled="f" strokecolor="green" strokeweight=".25pt"/>
                <v:rect id="Rectangle 167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" filled="f" strokecolor="green" strokeweight=".25pt"/>
                <v:rect id="Rectangle 168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" filled="f" strokecolor="green" strokeweight=".25pt"/>
                <v:rect id="Rectangle 169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" filled="f" strokecolor="green" strokeweight=".25pt"/>
              </v:group>
              <v:group id="Group 170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">
                <v:rect id="Rectangle 171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" filled="f" strokecolor="green" strokeweight=".25pt"/>
                <v:rect id="Rectangle 172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" filled="f" strokecolor="green" strokeweight=".25pt"/>
                <v:rect id="Rectangle 173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" filled="f" strokecolor="green" strokeweight=".25pt"/>
                <v:rect id="Rectangle 174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" filled="f" strokecolor="green" strokeweight=".25pt"/>
                <v:rect id="Rectangle 175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" filled="f" strokecolor="green" strokeweight=".25pt"/>
                <v:rect id="Rectangle 176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" filled="f" strokecolor="green" strokeweight=".25pt"/>
                <v:rect id="Rectangle 177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" filled="f" strokecolor="green" strokeweight=".25pt"/>
                <v:rect id="Rectangle 178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" filled="f" strokecolor="green" strokeweight=".25pt"/>
                <v:rect id="Rectangle 179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" filled="f" strokecolor="green" strokeweight=".25pt"/>
                <v:rect id="Rectangle 180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" filled="f" strokecolor="green" strokeweight=".25pt"/>
                <v:rect id="Rectangle 181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" filled="f" strokecolor="green" strokeweight=".25pt"/>
                <v:rect id="Rectangle 182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" filled="f" strokecolor="green" strokeweight=".25pt"/>
                <v:rect id="Rectangle 183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" filled="f" strokecolor="green" strokeweight=".25pt"/>
                <v:rect id="Rectangle 184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" filled="f" strokecolor="green" strokeweight=".25pt"/>
                <v:rect id="Rectangle 185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" filled="f" strokecolor="green" strokeweight=".25pt"/>
                <v:rect id="Rectangle 186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" filled="f" strokecolor="green" strokeweight=".25pt"/>
                <v:rect id="Rectangle 187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" filled="f" strokecolor="green" strokeweight=".25pt"/>
                <v:rect id="Rectangle 188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" filled="f" strokecolor="green" strokeweight=".25pt"/>
                <v:rect id="Rectangle 189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" filled="f" strokecolor="green" strokeweight=".25pt"/>
                <v:rect id="Rectangle 190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" filled="f" strokecolor="green" strokeweight=".25pt"/>
              </v:group>
              <v:group id="Group 191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">
                <v:rect id="Rectangle 192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" filled="f" strokecolor="green" strokeweight=".25pt"/>
                <v:rect id="Rectangle 193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" filled="f" strokecolor="green" strokeweight=".25pt"/>
                <v:rect id="Rectangle 194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" filled="f" strokecolor="green" strokeweight=".25pt"/>
                <v:rect id="Rectangle 195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" filled="f" strokecolor="green" strokeweight=".25pt"/>
                <v:rect id="Rectangle 196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" filled="f" strokecolor="green" strokeweight=".25pt"/>
                <v:rect id="Rectangle 197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" filled="f" strokecolor="green" strokeweight=".25pt"/>
                <v:rect id="Rectangle 198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" filled="f" strokecolor="green" strokeweight=".25pt"/>
                <v:rect id="Rectangle 199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" filled="f" strokecolor="green" strokeweight=".25pt"/>
                <v:rect id="Rectangle 200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" filled="f" strokecolor="green" strokeweight=".25pt"/>
                <v:rect id="Rectangle 201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" filled="f" strokecolor="green" strokeweight=".25pt"/>
                <v:rect id="Rectangle 202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" filled="f" strokecolor="green" strokeweight=".25pt"/>
                <v:rect id="Rectangle 203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" filled="f" strokecolor="green" strokeweight=".25pt"/>
                <v:rect id="Rectangle 204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" filled="f" strokecolor="green" strokeweight=".25pt"/>
                <v:rect id="Rectangle 205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" filled="f" strokecolor="green" strokeweight=".25pt"/>
                <v:rect id="Rectangle 206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" filled="f" strokecolor="green" strokeweight=".25pt"/>
                <v:rect id="Rectangle 207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" filled="f" strokecolor="green" strokeweight=".25pt"/>
                <v:rect id="Rectangle 208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" filled="f" strokecolor="green" strokeweight=".25pt"/>
                <v:rect id="Rectangle 209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" filled="f" strokecolor="green" strokeweight=".25pt"/>
                <v:rect id="Rectangle 210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" filled="f" strokecolor="green" strokeweight=".25pt"/>
                <v:rect id="Rectangle 211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" filled="f" strokecolor="green" strokeweight=".25pt"/>
              </v:group>
              <v:group id="Group 212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">
                <v:rect id="Rectangle 213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" filled="f" strokecolor="green" strokeweight=".25pt"/>
                <v:rect id="Rectangle 214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" filled="f" strokecolor="green" strokeweight=".25pt"/>
                <v:rect id="Rectangle 215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" filled="f" strokecolor="green" strokeweight=".25pt"/>
                <v:rect id="Rectangle 216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" filled="f" strokecolor="green" strokeweight=".25pt"/>
                <v:rect id="Rectangle 217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" filled="f" strokecolor="green" strokeweight=".25pt"/>
                <v:rect id="Rectangle 218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" filled="f" strokecolor="green" strokeweight=".25pt"/>
                <v:rect id="Rectangle 219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" filled="f" strokecolor="green" strokeweight=".25pt"/>
                <v:rect id="Rectangle 220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" filled="f" strokecolor="green" strokeweight=".25pt"/>
                <v:rect id="Rectangle 221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" filled="f" strokecolor="green" strokeweight=".25pt"/>
                <v:rect id="Rectangle 222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" filled="f" strokecolor="green" strokeweight=".25pt"/>
                <v:rect id="Rectangle 223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" filled="f" strokecolor="green" strokeweight=".25pt"/>
                <v:rect id="Rectangle 224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" filled="f" strokecolor="green" strokeweight=".25pt"/>
                <v:rect id="Rectangle 225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" filled="f" strokecolor="green" strokeweight=".25pt"/>
                <v:rect id="Rectangle 226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" filled="f" strokecolor="green" strokeweight=".25pt"/>
                <v:rect id="Rectangle 227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" filled="f" strokecolor="green" strokeweight=".25pt"/>
                <v:rect id="Rectangle 228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" filled="f" strokecolor="green" strokeweight=".25pt"/>
                <v:rect id="Rectangle 229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" filled="f" strokecolor="green" strokeweight=".25pt"/>
                <v:rect id="Rectangle 230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" filled="f" strokecolor="green" strokeweight=".25pt"/>
                <v:rect id="Rectangle 231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" filled="f" strokecolor="green" strokeweight=".25pt"/>
                <v:rect id="Rectangle 232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" filled="f" strokecolor="green" strokeweight=".25pt"/>
              </v:group>
              <v:group id="Group 233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">
                <v:rect id="Rectangle 234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" filled="f" strokecolor="green" strokeweight=".25pt"/>
                <v:rect id="Rectangle 235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" filled="f" strokecolor="green" strokeweight=".25pt"/>
                <v:rect id="Rectangle 236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" filled="f" strokecolor="green" strokeweight=".25pt"/>
                <v:rect id="Rectangle 237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" filled="f" strokecolor="green" strokeweight=".25pt"/>
                <v:rect id="Rectangle 238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" filled="f" strokecolor="green" strokeweight=".25pt"/>
                <v:rect id="Rectangle 239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" filled="f" strokecolor="green" strokeweight=".25pt"/>
                <v:rect id="Rectangle 240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" filled="f" strokecolor="green" strokeweight=".25pt"/>
                <v:rect id="Rectangle 241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" filled="f" strokecolor="green" strokeweight=".25pt"/>
                <v:rect id="Rectangle 242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" filled="f" strokecolor="green" strokeweight=".25pt"/>
                <v:rect id="Rectangle 243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" filled="f" strokecolor="green" strokeweight=".25pt"/>
                <v:rect id="Rectangle 244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" filled="f" strokecolor="green" strokeweight=".25pt"/>
                <v:rect id="Rectangle 245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" filled="f" strokecolor="green" strokeweight=".25pt"/>
                <v:rect id="Rectangle 246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" filled="f" strokecolor="green" strokeweight=".25pt"/>
                <v:rect id="Rectangle 247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" filled="f" strokecolor="green" strokeweight=".25pt"/>
                <v:rect id="Rectangle 248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" filled="f" strokecolor="green" strokeweight=".25pt"/>
                <v:rect id="Rectangle 249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" filled="f" strokecolor="green" strokeweight=".25pt"/>
                <v:rect id="Rectangle 250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" filled="f" strokecolor="green" strokeweight=".25pt"/>
                <v:rect id="Rectangle 251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" filled="f" strokecolor="green" strokeweight=".25pt"/>
                <v:rect id="Rectangle 252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" filled="f" strokecolor="green" strokeweight=".25pt"/>
                <v:rect id="Rectangle 253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" filled="f" strokecolor="green" strokeweight=".25pt"/>
              </v:group>
              <v:group id="Group 254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">
                <v:rect id="Rectangle 255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" filled="f" strokecolor="green" strokeweight=".25pt"/>
                <v:rect id="Rectangle 256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" filled="f" strokecolor="green" strokeweight=".25pt"/>
                <v:rect id="Rectangle 257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" filled="f" strokecolor="green" strokeweight=".25pt"/>
                <v:rect id="Rectangle 258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" filled="f" strokecolor="green" strokeweight=".25pt"/>
                <v:rect id="Rectangle 259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" filled="f" strokecolor="green" strokeweight=".25pt"/>
                <v:rect id="Rectangle 260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" filled="f" strokecolor="green" strokeweight=".25pt"/>
                <v:rect id="Rectangle 261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" filled="f" strokecolor="green" strokeweight=".25pt"/>
                <v:rect id="Rectangle 262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" filled="f" strokecolor="green" strokeweight=".25pt"/>
                <v:rect id="Rectangle 263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" filled="f" strokecolor="green" strokeweight=".25pt"/>
                <v:rect id="Rectangle 264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" filled="f" strokecolor="green" strokeweight=".25pt"/>
                <v:rect id="Rectangle 265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" filled="f" strokecolor="green" strokeweight=".25pt"/>
                <v:rect id="Rectangle 266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" filled="f" strokecolor="green" strokeweight=".25pt"/>
                <v:rect id="Rectangle 267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" filled="f" strokecolor="green" strokeweight=".25pt"/>
                <v:rect id="Rectangle 268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" filled="f" strokecolor="green" strokeweight=".25pt"/>
                <v:rect id="Rectangle 269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" filled="f" strokecolor="green" strokeweight=".25pt"/>
                <v:rect id="Rectangle 270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" filled="f" strokecolor="green" strokeweight=".25pt"/>
                <v:rect id="Rectangle 271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" filled="f" strokecolor="green" strokeweight=".25pt"/>
                <v:rect id="Rectangle 272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" filled="f" strokecolor="green" strokeweight=".25pt"/>
                <v:rect id="Rectangle 273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" filled="f" strokecolor="green" strokeweight=".25pt"/>
                <v:rect id="Rectangle 274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" filled="f" strokecolor="green" strokeweight=".25pt"/>
              </v:group>
              <v:group id="Group 275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">
                <v:rect id="Rectangle 276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" filled="f" strokecolor="green" strokeweight=".25pt"/>
                <v:rect id="Rectangle 277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" filled="f" strokecolor="green" strokeweight=".25pt"/>
                <v:rect id="Rectangle 278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" filled="f" strokecolor="green" strokeweight=".25pt"/>
                <v:rect id="Rectangle 279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" filled="f" strokecolor="green" strokeweight=".25pt"/>
                <v:rect id="Rectangle 280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" filled="f" strokecolor="green" strokeweight=".25pt"/>
                <v:rect id="Rectangle 281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" filled="f" strokecolor="green" strokeweight=".25pt"/>
                <v:rect id="Rectangle 282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" filled="f" strokecolor="green" strokeweight=".25pt"/>
                <v:rect id="Rectangle 283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" filled="f" strokecolor="green" strokeweight=".25pt"/>
                <v:rect id="Rectangle 284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" filled="f" strokecolor="green" strokeweight=".25pt"/>
                <v:rect id="Rectangle 285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" filled="f" strokecolor="green" strokeweight=".25pt"/>
                <v:rect id="Rectangle 286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" filled="f" strokecolor="green" strokeweight=".25pt"/>
                <v:rect id="Rectangle 287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" filled="f" strokecolor="green" strokeweight=".25pt"/>
                <v:rect id="Rectangle 288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" filled="f" strokecolor="green" strokeweight=".25pt"/>
                <v:rect id="Rectangle 289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" filled="f" strokecolor="green" strokeweight=".25pt"/>
                <v:rect id="Rectangle 290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" filled="f" strokecolor="green" strokeweight=".25pt"/>
                <v:rect id="Rectangle 291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" filled="f" strokecolor="green" strokeweight=".25pt"/>
                <v:rect id="Rectangle 292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" filled="f" strokecolor="green" strokeweight=".25pt"/>
                <v:rect id="Rectangle 293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" filled="f" strokecolor="green" strokeweight=".25pt"/>
                <v:rect id="Rectangle 294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" filled="f" strokecolor="green" strokeweight=".25pt"/>
                <v:rect id="Rectangle 295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" filled="f" strokecolor="green" strokeweight=".25pt"/>
              </v:group>
              <v:group id="Group 296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">
                <v:rect id="Rectangle 297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" filled="f" strokecolor="green" strokeweight=".25pt"/>
                <v:rect id="Rectangle 298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" filled="f" strokecolor="green" strokeweight=".25pt"/>
                <v:rect id="Rectangle 299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" filled="f" strokecolor="green" strokeweight=".25pt"/>
                <v:rect id="Rectangle 300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" filled="f" strokecolor="green" strokeweight=".25pt"/>
                <v:rect id="Rectangle 301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" filled="f" strokecolor="green" strokeweight=".25pt"/>
                <v:rect id="Rectangle 302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" filled="f" strokecolor="green" strokeweight=".25pt"/>
                <v:rect id="Rectangle 303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" filled="f" strokecolor="green" strokeweight=".25pt"/>
                <v:rect id="Rectangle 304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" filled="f" strokecolor="green" strokeweight=".25pt"/>
                <v:rect id="Rectangle 305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" filled="f" strokecolor="green" strokeweight=".25pt"/>
                <v:rect id="Rectangle 306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" filled="f" strokecolor="green" strokeweight=".25pt"/>
                <v:rect id="Rectangle 307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" filled="f" strokecolor="green" strokeweight=".25pt"/>
                <v:rect id="Rectangle 308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" filled="f" strokecolor="green" strokeweight=".25pt"/>
                <v:rect id="Rectangle 309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" filled="f" strokecolor="green" strokeweight=".25pt"/>
                <v:rect id="Rectangle 310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" filled="f" strokecolor="green" strokeweight=".25pt"/>
                <v:rect id="Rectangle 311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" filled="f" strokecolor="green" strokeweight=".25pt"/>
                <v:rect id="Rectangle 312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" filled="f" strokecolor="green" strokeweight=".25pt"/>
                <v:rect id="Rectangle 313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" filled="f" strokecolor="green" strokeweight=".25pt"/>
                <v:rect id="Rectangle 314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" filled="f" strokecolor="green" strokeweight=".25pt"/>
                <v:rect id="Rectangle 315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" filled="f" strokecolor="green" strokeweight=".25pt"/>
                <v:rect id="Rectangle 316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" filled="f" strokecolor="green" strokeweight=".25pt"/>
              </v:group>
              <v:group id="Group 317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">
                <v:rect id="Rectangle 318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" filled="f" strokecolor="green" strokeweight=".25pt"/>
                <v:rect id="Rectangle 319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" filled="f" strokecolor="green" strokeweight=".25pt"/>
                <v:rect id="Rectangle 320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" filled="f" strokecolor="green" strokeweight=".25pt"/>
                <v:rect id="Rectangle 321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" filled="f" strokecolor="green" strokeweight=".25pt"/>
                <v:rect id="Rectangle 322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" filled="f" strokecolor="green" strokeweight=".25pt"/>
                <v:rect id="Rectangle 323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" filled="f" strokecolor="green" strokeweight=".25pt"/>
                <v:rect id="Rectangle 324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" filled="f" strokecolor="green" strokeweight=".25pt"/>
                <v:rect id="Rectangle 325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" filled="f" strokecolor="green" strokeweight=".25pt"/>
                <v:rect id="Rectangle 326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" filled="f" strokecolor="green" strokeweight=".25pt"/>
                <v:rect id="Rectangle 327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" filled="f" strokecolor="green" strokeweight=".25pt"/>
                <v:rect id="Rectangle 328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" filled="f" strokecolor="green" strokeweight=".25pt"/>
                <v:rect id="Rectangle 329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" filled="f" strokecolor="green" strokeweight=".25pt"/>
                <v:rect id="Rectangle 330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" filled="f" strokecolor="green" strokeweight=".25pt"/>
                <v:rect id="Rectangle 331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" filled="f" strokecolor="green" strokeweight=".25pt"/>
                <v:rect id="Rectangle 332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" filled="f" strokecolor="green" strokeweight=".25pt"/>
                <v:rect id="Rectangle 333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" filled="f" strokecolor="green" strokeweight=".25pt"/>
                <v:rect id="Rectangle 334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" filled="f" strokecolor="green" strokeweight=".25pt"/>
                <v:rect id="Rectangle 335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" filled="f" strokecolor="green" strokeweight=".25pt"/>
                <v:rect id="Rectangle 336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" filled="f" strokecolor="green" strokeweight=".25pt"/>
                <v:rect id="Rectangle 337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" filled="f" strokecolor="green" strokeweight=".25pt"/>
              </v:group>
              <v:group id="Group 338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">
                <v:rect id="Rectangle 339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" filled="f" strokecolor="green" strokeweight=".25pt"/>
                <v:rect id="Rectangle 340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" filled="f" strokecolor="green" strokeweight=".25pt"/>
                <v:rect id="Rectangle 341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" filled="f" strokecolor="green" strokeweight=".25pt"/>
                <v:rect id="Rectangle 342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" filled="f" strokecolor="green" strokeweight=".25pt"/>
                <v:rect id="Rectangle 343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" filled="f" strokecolor="green" strokeweight=".25pt"/>
                <v:rect id="Rectangle 344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" filled="f" strokecolor="green" strokeweight=".25pt"/>
                <v:rect id="Rectangle 345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" filled="f" strokecolor="green" strokeweight=".25pt"/>
                <v:rect id="Rectangle 346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" filled="f" strokecolor="green" strokeweight=".25pt"/>
                <v:rect id="Rectangle 347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" filled="f" strokecolor="green" strokeweight=".25pt"/>
                <v:rect id="Rectangle 348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" filled="f" strokecolor="green" strokeweight=".25pt"/>
                <v:rect id="Rectangle 349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" filled="f" strokecolor="green" strokeweight=".25pt"/>
                <v:rect id="Rectangle 350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" filled="f" strokecolor="green" strokeweight=".25pt"/>
                <v:rect id="Rectangle 351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" filled="f" strokecolor="green" strokeweight=".25pt"/>
                <v:rect id="Rectangle 352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" filled="f" strokecolor="green" strokeweight=".25pt"/>
                <v:rect id="Rectangle 353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" filled="f" strokecolor="green" strokeweight=".25pt"/>
                <v:rect id="Rectangle 354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" filled="f" strokecolor="green" strokeweight=".25pt"/>
                <v:rect id="Rectangle 355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" filled="f" strokecolor="green" strokeweight=".25pt"/>
                <v:rect id="Rectangle 356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" filled="f" strokecolor="green" strokeweight=".25pt"/>
                <v:rect id="Rectangle 357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" filled="f" strokecolor="green" strokeweight=".25pt"/>
                <v:rect id="Rectangle 358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" filled="f" strokecolor="green" strokeweight=".25pt"/>
              </v:group>
              <v:group id="Group 359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">
                <v:rect id="Rectangle 360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" filled="f" strokecolor="green" strokeweight=".25pt"/>
                <v:rect id="Rectangle 361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" filled="f" strokecolor="green" strokeweight=".25pt"/>
                <v:rect id="Rectangle 362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" filled="f" strokecolor="green" strokeweight=".25pt"/>
                <v:rect id="Rectangle 363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" filled="f" strokecolor="green" strokeweight=".25pt"/>
                <v:rect id="Rectangle 364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" filled="f" strokecolor="green" strokeweight=".25pt"/>
                <v:rect id="Rectangle 365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" filled="f" strokecolor="green" strokeweight=".25pt"/>
                <v:rect id="Rectangle 366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" filled="f" strokecolor="green" strokeweight=".25pt"/>
                <v:rect id="Rectangle 367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" filled="f" strokecolor="green" strokeweight=".25pt"/>
                <v:rect id="Rectangle 368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" filled="f" strokecolor="green" strokeweight=".25pt"/>
                <v:rect id="Rectangle 369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" filled="f" strokecolor="green" strokeweight=".25pt"/>
                <v:rect id="Rectangle 370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" filled="f" strokecolor="green" strokeweight=".25pt"/>
                <v:rect id="Rectangle 371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" filled="f" strokecolor="green" strokeweight=".25pt"/>
                <v:rect id="Rectangle 372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" filled="f" strokecolor="green" strokeweight=".25pt"/>
                <v:rect id="Rectangle 373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" filled="f" strokecolor="green" strokeweight=".25pt"/>
                <v:rect id="Rectangle 374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" filled="f" strokecolor="green" strokeweight=".25pt"/>
                <v:rect id="Rectangle 375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" filled="f" strokecolor="green" strokeweight=".25pt"/>
                <v:rect id="Rectangle 376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" filled="f" strokecolor="green" strokeweight=".25pt"/>
                <v:rect id="Rectangle 377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" filled="f" strokecolor="green" strokeweight=".25pt"/>
                <v:rect id="Rectangle 378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" filled="f" strokecolor="green" strokeweight=".25pt"/>
                <v:rect id="Rectangle 379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" filled="f" strokecolor="green" strokeweight=".25pt"/>
              </v:group>
              <v:group id="Group 380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">
                <v:rect id="Rectangle 381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" filled="f" strokecolor="green" strokeweight=".25pt"/>
                <v:rect id="Rectangle 382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" filled="f" strokecolor="green" strokeweight=".25pt"/>
                <v:rect id="Rectangle 383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" filled="f" strokecolor="green" strokeweight=".25pt"/>
                <v:rect id="Rectangle 384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" filled="f" strokecolor="green" strokeweight=".25pt"/>
                <v:rect id="Rectangle 385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" filled="f" strokecolor="green" strokeweight=".25pt"/>
                <v:rect id="Rectangle 386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" filled="f" strokecolor="green" strokeweight=".25pt"/>
                <v:rect id="Rectangle 387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" filled="f" strokecolor="green" strokeweight=".25pt"/>
                <v:rect id="Rectangle 388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" filled="f" strokecolor="green" strokeweight=".25pt"/>
                <v:rect id="Rectangle 389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" filled="f" strokecolor="green" strokeweight=".25pt"/>
                <v:rect id="Rectangle 390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" filled="f" strokecolor="green" strokeweight=".25pt"/>
                <v:rect id="Rectangle 391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" filled="f" strokecolor="green" strokeweight=".25pt"/>
                <v:rect id="Rectangle 392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" filled="f" strokecolor="green" strokeweight=".25pt"/>
                <v:rect id="Rectangle 393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" filled="f" strokecolor="green" strokeweight=".25pt"/>
                <v:rect id="Rectangle 394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" filled="f" strokecolor="green" strokeweight=".25pt"/>
                <v:rect id="Rectangle 395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" filled="f" strokecolor="green" strokeweight=".25pt"/>
                <v:rect id="Rectangle 396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" filled="f" strokecolor="green" strokeweight=".25pt"/>
                <v:rect id="Rectangle 397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" filled="f" strokecolor="green" strokeweight=".25pt"/>
                <v:rect id="Rectangle 398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" filled="f" strokecolor="green" strokeweight=".25pt"/>
                <v:rect id="Rectangle 399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" filled="f" strokecolor="green" strokeweight=".25pt"/>
                <v:rect id="Rectangle 400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" filled="f" strokecolor="green" strokeweight=".25pt"/>
              </v:group>
              <v:group id="Group 401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">
                <v:rect id="Rectangle 402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" filled="f" strokecolor="green" strokeweight=".25pt"/>
                <v:rect id="Rectangle 403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" filled="f" strokecolor="green" strokeweight=".25pt"/>
                <v:rect id="Rectangle 404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" filled="f" strokecolor="green" strokeweight=".25pt"/>
                <v:rect id="Rectangle 405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" filled="f" strokecolor="green" strokeweight=".25pt"/>
                <v:rect id="Rectangle 406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" filled="f" strokecolor="green" strokeweight=".25pt"/>
                <v:rect id="Rectangle 407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" filled="f" strokecolor="green" strokeweight=".25pt"/>
                <v:rect id="Rectangle 408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" filled="f" strokecolor="green" strokeweight=".25pt"/>
                <v:rect id="Rectangle 409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" filled="f" strokecolor="green" strokeweight=".25pt"/>
                <v:rect id="Rectangle 410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" filled="f" strokecolor="green" strokeweight=".25pt"/>
                <v:rect id="Rectangle 411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" filled="f" strokecolor="green" strokeweight=".25pt"/>
                <v:rect id="Rectangle 412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" filled="f" strokecolor="green" strokeweight=".25pt"/>
                <v:rect id="Rectangle 413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" filled="f" strokecolor="green" strokeweight=".25pt"/>
                <v:rect id="Rectangle 414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" filled="f" strokecolor="green" strokeweight=".25pt"/>
                <v:rect id="Rectangle 415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" filled="f" strokecolor="green" strokeweight=".25pt"/>
                <v:rect id="Rectangle 416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" filled="f" strokecolor="green" strokeweight=".25pt"/>
                <v:rect id="Rectangle 417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" filled="f" strokecolor="green" strokeweight=".25pt"/>
                <v:rect id="Rectangle 418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" filled="f" strokecolor="green" strokeweight=".25pt"/>
                <v:rect id="Rectangle 419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" filled="f" strokecolor="green" strokeweight=".25pt"/>
                <v:rect id="Rectangle 420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" filled="f" strokecolor="green" strokeweight=".25pt"/>
                <v:rect id="Rectangle 421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" filled="f" strokecolor="green" strokeweight=".25pt"/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8967" w14:textId="77777777" w:rsidR="00371DE3" w:rsidRDefault="00371DE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58"/>
      <w:gridCol w:w="1275"/>
      <w:gridCol w:w="850"/>
      <w:gridCol w:w="2975"/>
      <w:gridCol w:w="1260"/>
      <w:gridCol w:w="1952"/>
    </w:tblGrid>
    <w:tr w:rsidR="00834463" w:rsidRPr="007F2759" w14:paraId="7FD53B43" w14:textId="77777777" w:rsidTr="007F2759">
      <w:trPr>
        <w:trHeight w:val="388"/>
      </w:trPr>
      <w:tc>
        <w:tcPr>
          <w:tcW w:w="958" w:type="dxa"/>
          <w:vAlign w:val="center"/>
        </w:tcPr>
        <w:p w14:paraId="3957CA1E" w14:textId="77777777" w:rsidR="00834463" w:rsidRPr="007F2759" w:rsidRDefault="00834463">
          <w:pPr>
            <w:pStyle w:val="a3"/>
            <w:rPr>
              <w:b/>
            </w:rPr>
          </w:pPr>
          <w:r w:rsidRPr="007F2759">
            <w:rPr>
              <w:rFonts w:hint="eastAsia"/>
              <w:b/>
            </w:rPr>
            <w:t>受　験</w:t>
          </w:r>
        </w:p>
        <w:p w14:paraId="77F1BE2E" w14:textId="77777777" w:rsidR="00834463" w:rsidRPr="007F2759" w:rsidRDefault="00834463">
          <w:pPr>
            <w:pStyle w:val="a3"/>
            <w:rPr>
              <w:b/>
            </w:rPr>
          </w:pPr>
          <w:r w:rsidRPr="007F2759">
            <w:rPr>
              <w:rFonts w:hint="eastAsia"/>
              <w:b/>
            </w:rPr>
            <w:t>番　号</w:t>
          </w:r>
        </w:p>
      </w:tc>
      <w:tc>
        <w:tcPr>
          <w:tcW w:w="1275" w:type="dxa"/>
        </w:tcPr>
        <w:p w14:paraId="1019F063" w14:textId="77777777" w:rsidR="00834463" w:rsidRPr="00D743FF" w:rsidRDefault="00D743FF">
          <w:pPr>
            <w:pStyle w:val="a3"/>
            <w:rPr>
              <w:sz w:val="20"/>
              <w:szCs w:val="20"/>
            </w:rPr>
          </w:pPr>
          <w:r w:rsidRPr="00D743FF">
            <w:rPr>
              <w:rFonts w:hint="eastAsia"/>
              <w:sz w:val="20"/>
              <w:szCs w:val="20"/>
            </w:rPr>
            <w:t>※記入不要</w:t>
          </w:r>
        </w:p>
      </w:tc>
      <w:tc>
        <w:tcPr>
          <w:tcW w:w="850" w:type="dxa"/>
        </w:tcPr>
        <w:p w14:paraId="4E27BB3D" w14:textId="77777777" w:rsidR="00834463" w:rsidRPr="007F2759" w:rsidRDefault="00834463">
          <w:pPr>
            <w:pStyle w:val="a3"/>
            <w:rPr>
              <w:b/>
            </w:rPr>
          </w:pPr>
        </w:p>
        <w:p w14:paraId="6546F29E" w14:textId="77777777" w:rsidR="00834463" w:rsidRPr="007F2759" w:rsidRDefault="00834463">
          <w:pPr>
            <w:pStyle w:val="a3"/>
            <w:rPr>
              <w:b/>
            </w:rPr>
          </w:pPr>
          <w:r w:rsidRPr="007F2759">
            <w:rPr>
              <w:rFonts w:hint="eastAsia"/>
              <w:b/>
            </w:rPr>
            <w:t>氏名</w:t>
          </w:r>
        </w:p>
      </w:tc>
      <w:tc>
        <w:tcPr>
          <w:tcW w:w="2975" w:type="dxa"/>
        </w:tcPr>
        <w:p w14:paraId="6DD680F8" w14:textId="77777777" w:rsidR="00834463" w:rsidRPr="007F2759" w:rsidRDefault="00834463">
          <w:pPr>
            <w:pStyle w:val="a3"/>
            <w:rPr>
              <w:b/>
            </w:rPr>
          </w:pPr>
        </w:p>
      </w:tc>
      <w:tc>
        <w:tcPr>
          <w:tcW w:w="1260" w:type="dxa"/>
          <w:tcBorders>
            <w:top w:val="nil"/>
            <w:bottom w:val="nil"/>
          </w:tcBorders>
        </w:tcPr>
        <w:p w14:paraId="591EA7AC" w14:textId="77777777" w:rsidR="00834463" w:rsidRPr="007F2759" w:rsidRDefault="00834463">
          <w:pPr>
            <w:pStyle w:val="a3"/>
            <w:rPr>
              <w:b/>
            </w:rPr>
          </w:pPr>
        </w:p>
        <w:p w14:paraId="08135BD0" w14:textId="77777777" w:rsidR="00834463" w:rsidRPr="007F2759" w:rsidRDefault="00834463">
          <w:pPr>
            <w:pStyle w:val="a3"/>
            <w:rPr>
              <w:b/>
            </w:rPr>
          </w:pPr>
        </w:p>
        <w:p w14:paraId="69B5E45F" w14:textId="77777777" w:rsidR="00834463" w:rsidRPr="007F2759" w:rsidRDefault="00834463">
          <w:pPr>
            <w:pStyle w:val="a3"/>
            <w:rPr>
              <w:b/>
            </w:rPr>
          </w:pPr>
        </w:p>
      </w:tc>
      <w:tc>
        <w:tcPr>
          <w:tcW w:w="1952" w:type="dxa"/>
        </w:tcPr>
        <w:p w14:paraId="0206F7FE" w14:textId="77777777" w:rsidR="00834463" w:rsidRPr="007F2759" w:rsidRDefault="00834463" w:rsidP="007F2759">
          <w:pPr>
            <w:widowControl/>
            <w:jc w:val="left"/>
            <w:rPr>
              <w:b/>
            </w:rPr>
          </w:pPr>
          <w:r w:rsidRPr="007F2759">
            <w:rPr>
              <w:rFonts w:hint="eastAsia"/>
              <w:b/>
            </w:rPr>
            <w:t>得点</w:t>
          </w:r>
        </w:p>
        <w:p w14:paraId="606478D4" w14:textId="77777777" w:rsidR="00834463" w:rsidRPr="007F2759" w:rsidRDefault="00834463" w:rsidP="007F2759">
          <w:pPr>
            <w:widowControl/>
            <w:jc w:val="left"/>
            <w:rPr>
              <w:b/>
            </w:rPr>
          </w:pPr>
        </w:p>
        <w:p w14:paraId="097C47A5" w14:textId="77777777" w:rsidR="00834463" w:rsidRPr="007F2759" w:rsidRDefault="00834463" w:rsidP="00E971FE">
          <w:pPr>
            <w:pStyle w:val="a3"/>
            <w:rPr>
              <w:b/>
            </w:rPr>
          </w:pPr>
        </w:p>
      </w:tc>
    </w:tr>
  </w:tbl>
  <w:p w14:paraId="324F6DA1" w14:textId="17F79D1C" w:rsidR="00834463" w:rsidRPr="00B45187" w:rsidRDefault="00F20809">
    <w:pPr>
      <w:pStyle w:val="a3"/>
      <w:rPr>
        <w:b/>
      </w:rPr>
    </w:pPr>
    <w:r w:rsidRPr="00B45187">
      <w:rPr>
        <w:b/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AE06F" wp14:editId="4E07AFFF">
              <wp:simplePos x="0" y="0"/>
              <wp:positionH relativeFrom="column">
                <wp:posOffset>0</wp:posOffset>
              </wp:positionH>
              <wp:positionV relativeFrom="paragraph">
                <wp:posOffset>341630</wp:posOffset>
              </wp:positionV>
              <wp:extent cx="5400675" cy="8532495"/>
              <wp:effectExtent l="9525" t="8255" r="9525" b="12700"/>
              <wp:wrapNone/>
              <wp:docPr id="347606081" name="Rectangle 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 algn="ctr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7B1C3F" id="Rectangle 846" o:spid="_x0000_s1026" style="position:absolute;left:0;text-align:left;margin-left:0;margin-top:26.9pt;width:425.25pt;height:67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" filled="f" strokecolor="green" strokeweight=".25pt"/>
          </w:pict>
        </mc:Fallback>
      </mc:AlternateContent>
    </w:r>
    <w:r w:rsidRPr="00B45187">
      <w:rPr>
        <w:b/>
        <w:noProof/>
        <w:lang w:bidi="ar-S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DF0E828" wp14:editId="0F588D67">
              <wp:simplePos x="0" y="0"/>
              <wp:positionH relativeFrom="column">
                <wp:posOffset>0</wp:posOffset>
              </wp:positionH>
              <wp:positionV relativeFrom="paragraph">
                <wp:posOffset>341630</wp:posOffset>
              </wp:positionV>
              <wp:extent cx="5400675" cy="8376285"/>
              <wp:effectExtent l="9525" t="8255" r="9525" b="6985"/>
              <wp:wrapNone/>
              <wp:docPr id="1075377265" name="Group 4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983713848" name="Group 426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23183620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884768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647983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57150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94575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614482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931139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80059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06604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667298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350412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977035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77632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163884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397007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005091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580814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627807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146474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801540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9994743" name="Group 447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091095462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621698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831234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9191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321340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309898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12502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408667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34060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256741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184952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157969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722236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241593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983760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852579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288898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574608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780287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791831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25898674" name="Group 468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309124145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683559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487313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122495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9309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732155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798865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0507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998757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517484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738999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333153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30379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717760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030703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848729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52809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790086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771389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448953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53323665" name="Group 489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357177881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659819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710006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393476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839606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440222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75810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171615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691023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856791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917194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661533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26159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919630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081560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292126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363435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601252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580502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450971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79804697" name="Group 510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2757181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916952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091293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59018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863988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001197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457106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565006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582231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651179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388369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724938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011521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973128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638862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648071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998319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750542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077771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08781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22093712" name="Group 531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1855666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11508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695631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78173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838108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317578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301788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031065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892618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69453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403608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669218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615658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438807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888109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931332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445902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942657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484436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986813" name="Rectangle 55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3874449" name="Group 552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93499904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354370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40352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858570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413720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2821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605544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290154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085498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724853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685758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930748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638682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400529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74720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343837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715297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343942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409879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754675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44113419" name="Group 573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64889603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106435" name="Rectangle 57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182382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416607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852364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007378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514516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848329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782738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982761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472984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514238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1256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372852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796648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805203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492040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851209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715662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43460" name="Rectangle 59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50116504" name="Group 594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57236068" name="Rectangle 59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662277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107506" name="Rectangle 59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439054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372856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342858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547554" name="Rectangle 60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162825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997271" name="Rectangle 60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233845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585388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346825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315538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740256" name="Rectangle 60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847543" name="Rectangle 60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793561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555562" name="Rectangle 61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131504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139240" name="Rectangle 61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870954" name="Rectangle 61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81063728" name="Group 615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059256779" name="Rectangle 61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33501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891082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2050325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081774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662899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582395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021765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375107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502375" name="Rectangle 62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759015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589908" name="Rectangle 62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478634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058478" name="Rectangle 62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480049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364727" name="Rectangle 63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368034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24593" name="Rectangle 63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958656" name="Rectangle 63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441631" name="Rectangle 63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58282476" name="Group 636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91601411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064338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054238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520108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609614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04635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569110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40263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732355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370416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958126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439262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753018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41537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87436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624276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366090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97928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067773" name="Rectangle 65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349023" name="Rectangle 65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05252266" name="Group 657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46636342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068729" name="Rectangle 65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830894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602047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725541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454360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195703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029468" name="Rectangle 66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246690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459535" name="Rectangle 66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302702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317538" name="Rectangle 66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952813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842890" name="Rectangle 67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706761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98417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826275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315739" name="Rectangle 67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052938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147196" name="Rectangle 67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98580217" name="Group 678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59910804" name="Rectangle 67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901048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142481" name="Rectangle 68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580860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239247" name="Rectangle 68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708961" name="Rectangle 68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016055" name="Rectangle 68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06269" name="Rectangle 68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919852" name="Rectangle 68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217164" name="Rectangle 68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35236" name="Rectangle 68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231677" name="Rectangle 69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823668" name="Rectangle 69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928046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26752" name="Rectangle 69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528289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990207" name="Rectangle 69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13911" name="Rectangle 69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50111" name="Rectangle 69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345082" name="Rectangle 69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76267686" name="Group 699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598881714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393620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516606" name="Rectangle 70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475508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58412" name="Rectangle 70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817013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530752" name="Rectangle 70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53765" name="Rectangle 70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07972" name="Rectangle 70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6968134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560108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302920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974484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860441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051216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155886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10972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877803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763713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709951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38774453" name="Group 720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71819995" name="Rectangle 72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046782" name="Rectangle 72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045743" name="Rectangle 72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283569" name="Rectangle 72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155484" name="Rectangle 72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866790" name="Rectangle 72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918638" name="Rectangle 72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051109" name="Rectangle 72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063057" name="Rectangle 72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8169629" name="Rectangle 73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584180" name="Rectangle 73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786962" name="Rectangle 73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168577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25598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853675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656608" name="Rectangle 73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033919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672524" name="Rectangle 73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570444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472964" name="Rectangle 74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24047375" name="Group 741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077093661" name="Rectangle 74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068216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524107" name="Rectangle 74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303426" name="Rectangle 74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995240" name="Rectangle 74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758787" name="Rectangle 74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577366" name="Rectangle 74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497636" name="Rectangle 74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285850" name="Rectangle 75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392522" name="Rectangle 75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580132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919142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915796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046255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982512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286177" name="Rectangle 75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606964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332613" name="Rectangle 75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370703" name="Rectangle 76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963296" name="Rectangle 76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54582687" name="Group 762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01983958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350014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654296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133388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811069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822054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331630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836185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306102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645073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405648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287587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52219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675952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269171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831078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85091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909232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154955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164475" name="Rectangle 78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9920405" name="Group 783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67568450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999004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258263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4147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043556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010741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866557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295288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561670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394245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420777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079915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3656473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008376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014927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217614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920357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306933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190177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094104" name="Rectangle 80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86797305" name="Group 804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03415887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684860" name="Rectangle 80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115124" name="Rectangle 80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741871" name="Rectangle 80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468095" name="Rectangle 80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080995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285600" name="Rectangle 81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912765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979044" name="Rectangle 81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515809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867075" name="Rectangle 81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04580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453600" name="Rectangle 81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496518" name="Rectangle 81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096553" name="Rectangle 81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229672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323313" name="Rectangle 82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105402" name="Rectangle 82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380701" name="Rectangle 82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058921" name="Rectangle 82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56016610" name="Group 825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13217543" name="Rectangle 82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82519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010756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233459" name="Rectangle 82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938440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102275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4317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41846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512081" name="Rectangle 83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209681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320975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986890" name="Rectangle 83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159836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125333" name="Rectangle 83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424595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176883" name="Rectangle 84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817836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882838" name="Rectangle 84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482238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143168" name="Rectangle 84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496587" id="Group 425" o:spid="_x0000_s1026" style="position:absolute;left:0;text-align:left;margin-left:0;margin-top:26.9pt;width:425.25pt;height:659.55pt;z-index:251658240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">
              <v:group id="Group 426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">
                <v:rect id="Rectangle 427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" filled="f" strokecolor="green" strokeweight=".25pt"/>
                <v:rect id="Rectangle 428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" filled="f" strokecolor="green" strokeweight=".25pt"/>
                <v:rect id="Rectangle 429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" filled="f" strokecolor="green" strokeweight=".25pt"/>
                <v:rect id="Rectangle 430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" filled="f" strokecolor="green" strokeweight=".25pt"/>
                <v:rect id="Rectangle 431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" filled="f" strokecolor="green" strokeweight=".25pt"/>
                <v:rect id="Rectangle 432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" filled="f" strokecolor="green" strokeweight=".25pt"/>
                <v:rect id="Rectangle 433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" filled="f" strokecolor="green" strokeweight=".25pt"/>
                <v:rect id="Rectangle 434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" filled="f" strokecolor="green" strokeweight=".25pt"/>
                <v:rect id="Rectangle 435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" filled="f" strokecolor="green" strokeweight=".25pt"/>
                <v:rect id="Rectangle 436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" filled="f" strokecolor="green" strokeweight=".25pt"/>
                <v:rect id="Rectangle 437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" filled="f" strokecolor="green" strokeweight=".25pt"/>
                <v:rect id="Rectangle 438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" filled="f" strokecolor="green" strokeweight=".25pt"/>
                <v:rect id="Rectangle 439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" filled="f" strokecolor="green" strokeweight=".25pt"/>
                <v:rect id="Rectangle 440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" filled="f" strokecolor="green" strokeweight=".25pt"/>
                <v:rect id="Rectangle 441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" filled="f" strokecolor="green" strokeweight=".25pt"/>
                <v:rect id="Rectangle 442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" filled="f" strokecolor="green" strokeweight=".25pt"/>
                <v:rect id="Rectangle 443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" filled="f" strokecolor="green" strokeweight=".25pt"/>
                <v:rect id="Rectangle 444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" filled="f" strokecolor="green" strokeweight=".25pt"/>
                <v:rect id="Rectangle 445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" filled="f" strokecolor="green" strokeweight=".25pt"/>
                <v:rect id="Rectangle 446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" filled="f" strokecolor="green" strokeweight=".25pt"/>
              </v:group>
              <v:group id="Group 447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">
                <v:rect id="Rectangle 448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" filled="f" strokecolor="green" strokeweight=".25pt"/>
                <v:rect id="Rectangle 449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" filled="f" strokecolor="green" strokeweight=".25pt"/>
                <v:rect id="Rectangle 450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" filled="f" strokecolor="green" strokeweight=".25pt"/>
                <v:rect id="Rectangle 451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" filled="f" strokecolor="green" strokeweight=".25pt"/>
                <v:rect id="Rectangle 452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" filled="f" strokecolor="green" strokeweight=".25pt"/>
                <v:rect id="Rectangle 453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" filled="f" strokecolor="green" strokeweight=".25pt"/>
                <v:rect id="Rectangle 454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" filled="f" strokecolor="green" strokeweight=".25pt"/>
                <v:rect id="Rectangle 455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" filled="f" strokecolor="green" strokeweight=".25pt"/>
                <v:rect id="Rectangle 456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" filled="f" strokecolor="green" strokeweight=".25pt"/>
                <v:rect id="Rectangle 457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" filled="f" strokecolor="green" strokeweight=".25pt"/>
                <v:rect id="Rectangle 458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" filled="f" strokecolor="green" strokeweight=".25pt"/>
                <v:rect id="Rectangle 459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" filled="f" strokecolor="green" strokeweight=".25pt"/>
                <v:rect id="Rectangle 460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" filled="f" strokecolor="green" strokeweight=".25pt"/>
                <v:rect id="Rectangle 461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" filled="f" strokecolor="green" strokeweight=".25pt"/>
                <v:rect id="Rectangle 462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" filled="f" strokecolor="green" strokeweight=".25pt"/>
                <v:rect id="Rectangle 463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" filled="f" strokecolor="green" strokeweight=".25pt"/>
                <v:rect id="Rectangle 464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" filled="f" strokecolor="green" strokeweight=".25pt"/>
                <v:rect id="Rectangle 465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" filled="f" strokecolor="green" strokeweight=".25pt"/>
                <v:rect id="Rectangle 466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" filled="f" strokecolor="green" strokeweight=".25pt"/>
                <v:rect id="Rectangle 467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" filled="f" strokecolor="green" strokeweight=".25pt"/>
              </v:group>
              <v:group id="Group 468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">
                <v:rect id="Rectangle 469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" filled="f" strokecolor="green" strokeweight=".25pt"/>
                <v:rect id="Rectangle 470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" filled="f" strokecolor="green" strokeweight=".25pt"/>
                <v:rect id="Rectangle 471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" filled="f" strokecolor="green" strokeweight=".25pt"/>
                <v:rect id="Rectangle 472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" filled="f" strokecolor="green" strokeweight=".25pt"/>
                <v:rect id="Rectangle 473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" filled="f" strokecolor="green" strokeweight=".25pt"/>
                <v:rect id="Rectangle 474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" filled="f" strokecolor="green" strokeweight=".25pt"/>
                <v:rect id="Rectangle 475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" filled="f" strokecolor="green" strokeweight=".25pt"/>
                <v:rect id="Rectangle 476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" filled="f" strokecolor="green" strokeweight=".25pt"/>
                <v:rect id="Rectangle 477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" filled="f" strokecolor="green" strokeweight=".25pt"/>
                <v:rect id="Rectangle 478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" filled="f" strokecolor="green" strokeweight=".25pt"/>
                <v:rect id="Rectangle 479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" filled="f" strokecolor="green" strokeweight=".25pt"/>
                <v:rect id="Rectangle 480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" filled="f" strokecolor="green" strokeweight=".25pt"/>
                <v:rect id="Rectangle 481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" filled="f" strokecolor="green" strokeweight=".25pt"/>
                <v:rect id="Rectangle 482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" filled="f" strokecolor="green" strokeweight=".25pt"/>
                <v:rect id="Rectangle 483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" filled="f" strokecolor="green" strokeweight=".25pt"/>
                <v:rect id="Rectangle 484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" filled="f" strokecolor="green" strokeweight=".25pt"/>
                <v:rect id="Rectangle 485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" filled="f" strokecolor="green" strokeweight=".25pt"/>
                <v:rect id="Rectangle 486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" filled="f" strokecolor="green" strokeweight=".25pt"/>
                <v:rect id="Rectangle 487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" filled="f" strokecolor="green" strokeweight=".25pt"/>
                <v:rect id="Rectangle 488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" filled="f" strokecolor="green" strokeweight=".25pt"/>
              </v:group>
              <v:group id="Group 489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">
                <v:rect id="Rectangle 490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" filled="f" strokecolor="green" strokeweight=".25pt"/>
                <v:rect id="Rectangle 491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" filled="f" strokecolor="green" strokeweight=".25pt"/>
                <v:rect id="Rectangle 492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" filled="f" strokecolor="green" strokeweight=".25pt"/>
                <v:rect id="Rectangle 493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" filled="f" strokecolor="green" strokeweight=".25pt"/>
                <v:rect id="Rectangle 494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" filled="f" strokecolor="green" strokeweight=".25pt"/>
                <v:rect id="Rectangle 495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" filled="f" strokecolor="green" strokeweight=".25pt"/>
                <v:rect id="Rectangle 496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" filled="f" strokecolor="green" strokeweight=".25pt"/>
                <v:rect id="Rectangle 497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" filled="f" strokecolor="green" strokeweight=".25pt"/>
                <v:rect id="Rectangle 498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" filled="f" strokecolor="green" strokeweight=".25pt"/>
                <v:rect id="Rectangle 499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" filled="f" strokecolor="green" strokeweight=".25pt"/>
                <v:rect id="Rectangle 500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" filled="f" strokecolor="green" strokeweight=".25pt"/>
                <v:rect id="Rectangle 501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" filled="f" strokecolor="green" strokeweight=".25pt"/>
                <v:rect id="Rectangle 502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" filled="f" strokecolor="green" strokeweight=".25pt"/>
                <v:rect id="Rectangle 503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" filled="f" strokecolor="green" strokeweight=".25pt"/>
                <v:rect id="Rectangle 504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" filled="f" strokecolor="green" strokeweight=".25pt"/>
                <v:rect id="Rectangle 505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" filled="f" strokecolor="green" strokeweight=".25pt"/>
                <v:rect id="Rectangle 506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" filled="f" strokecolor="green" strokeweight=".25pt"/>
                <v:rect id="Rectangle 507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" filled="f" strokecolor="green" strokeweight=".25pt"/>
                <v:rect id="Rectangle 508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" filled="f" strokecolor="green" strokeweight=".25pt"/>
                <v:rect id="Rectangle 509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" filled="f" strokecolor="green" strokeweight=".25pt"/>
              </v:group>
              <v:group id="Group 510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">
                <v:rect id="Rectangle 511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" filled="f" strokecolor="green" strokeweight=".25pt"/>
                <v:rect id="Rectangle 512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" filled="f" strokecolor="green" strokeweight=".25pt"/>
                <v:rect id="Rectangle 513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" filled="f" strokecolor="green" strokeweight=".25pt"/>
                <v:rect id="Rectangle 514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" filled="f" strokecolor="green" strokeweight=".25pt"/>
                <v:rect id="Rectangle 515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" filled="f" strokecolor="green" strokeweight=".25pt"/>
                <v:rect id="Rectangle 516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" filled="f" strokecolor="green" strokeweight=".25pt"/>
                <v:rect id="Rectangle 517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" filled="f" strokecolor="green" strokeweight=".25pt"/>
                <v:rect id="Rectangle 518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" filled="f" strokecolor="green" strokeweight=".25pt"/>
                <v:rect id="Rectangle 519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" filled="f" strokecolor="green" strokeweight=".25pt"/>
                <v:rect id="Rectangle 520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" filled="f" strokecolor="green" strokeweight=".25pt"/>
                <v:rect id="Rectangle 521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" filled="f" strokecolor="green" strokeweight=".25pt"/>
                <v:rect id="Rectangle 522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" filled="f" strokecolor="green" strokeweight=".25pt"/>
                <v:rect id="Rectangle 523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" filled="f" strokecolor="green" strokeweight=".25pt"/>
                <v:rect id="Rectangle 524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" filled="f" strokecolor="green" strokeweight=".25pt"/>
                <v:rect id="Rectangle 525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" filled="f" strokecolor="green" strokeweight=".25pt"/>
                <v:rect id="Rectangle 526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" filled="f" strokecolor="green" strokeweight=".25pt"/>
                <v:rect id="Rectangle 527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" filled="f" strokecolor="green" strokeweight=".25pt"/>
                <v:rect id="Rectangle 528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" filled="f" strokecolor="green" strokeweight=".25pt"/>
                <v:rect id="Rectangle 529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" filled="f" strokecolor="green" strokeweight=".25pt"/>
                <v:rect id="Rectangle 530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" filled="f" strokecolor="green" strokeweight=".25pt"/>
              </v:group>
              <v:group id="Group 531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">
                <v:rect id="Rectangle 532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" filled="f" strokecolor="green" strokeweight=".25pt"/>
                <v:rect id="Rectangle 533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" filled="f" strokecolor="green" strokeweight=".25pt"/>
                <v:rect id="Rectangle 534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" filled="f" strokecolor="green" strokeweight=".25pt"/>
                <v:rect id="Rectangle 535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" filled="f" strokecolor="green" strokeweight=".25pt"/>
                <v:rect id="Rectangle 536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" filled="f" strokecolor="green" strokeweight=".25pt"/>
                <v:rect id="Rectangle 537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" filled="f" strokecolor="green" strokeweight=".25pt"/>
                <v:rect id="Rectangle 538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" filled="f" strokecolor="green" strokeweight=".25pt"/>
                <v:rect id="Rectangle 539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" filled="f" strokecolor="green" strokeweight=".25pt"/>
                <v:rect id="Rectangle 540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" filled="f" strokecolor="green" strokeweight=".25pt"/>
                <v:rect id="Rectangle 541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" filled="f" strokecolor="green" strokeweight=".25pt"/>
                <v:rect id="Rectangle 542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" filled="f" strokecolor="green" strokeweight=".25pt"/>
                <v:rect id="Rectangle 543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" filled="f" strokecolor="green" strokeweight=".25pt"/>
                <v:rect id="Rectangle 544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" filled="f" strokecolor="green" strokeweight=".25pt"/>
                <v:rect id="Rectangle 545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" filled="f" strokecolor="green" strokeweight=".25pt"/>
                <v:rect id="Rectangle 546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" filled="f" strokecolor="green" strokeweight=".25pt"/>
                <v:rect id="Rectangle 547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" filled="f" strokecolor="green" strokeweight=".25pt"/>
                <v:rect id="Rectangle 548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" filled="f" strokecolor="green" strokeweight=".25pt"/>
                <v:rect id="Rectangle 549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" filled="f" strokecolor="green" strokeweight=".25pt"/>
                <v:rect id="Rectangle 550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" filled="f" strokecolor="green" strokeweight=".25pt"/>
                <v:rect id="Rectangle 551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" filled="f" strokecolor="green" strokeweight=".25pt"/>
              </v:group>
              <v:group id="Group 552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">
                <v:rect id="Rectangle 553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" filled="f" strokecolor="green" strokeweight=".25pt"/>
                <v:rect id="Rectangle 554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" filled="f" strokecolor="green" strokeweight=".25pt"/>
                <v:rect id="Rectangle 555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" filled="f" strokecolor="green" strokeweight=".25pt"/>
                <v:rect id="Rectangle 556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" filled="f" strokecolor="green" strokeweight=".25pt"/>
                <v:rect id="Rectangle 557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" filled="f" strokecolor="green" strokeweight=".25pt"/>
                <v:rect id="Rectangle 558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" filled="f" strokecolor="green" strokeweight=".25pt"/>
                <v:rect id="Rectangle 559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" filled="f" strokecolor="green" strokeweight=".25pt"/>
                <v:rect id="Rectangle 560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" filled="f" strokecolor="green" strokeweight=".25pt"/>
                <v:rect id="Rectangle 561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" filled="f" strokecolor="green" strokeweight=".25pt"/>
                <v:rect id="Rectangle 562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" filled="f" strokecolor="green" strokeweight=".25pt"/>
                <v:rect id="Rectangle 563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" filled="f" strokecolor="green" strokeweight=".25pt"/>
                <v:rect id="Rectangle 564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" filled="f" strokecolor="green" strokeweight=".25pt"/>
                <v:rect id="Rectangle 565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" filled="f" strokecolor="green" strokeweight=".25pt"/>
                <v:rect id="Rectangle 566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" filled="f" strokecolor="green" strokeweight=".25pt"/>
                <v:rect id="Rectangle 567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" filled="f" strokecolor="green" strokeweight=".25pt"/>
                <v:rect id="Rectangle 568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" filled="f" strokecolor="green" strokeweight=".25pt"/>
                <v:rect id="Rectangle 569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" filled="f" strokecolor="green" strokeweight=".25pt"/>
                <v:rect id="Rectangle 570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" filled="f" strokecolor="green" strokeweight=".25pt"/>
                <v:rect id="Rectangle 571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" filled="f" strokecolor="green" strokeweight=".25pt"/>
                <v:rect id="Rectangle 572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" filled="f" strokecolor="green" strokeweight=".25pt"/>
              </v:group>
              <v:group id="Group 573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">
                <v:rect id="Rectangle 574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" filled="f" strokecolor="green" strokeweight=".25pt"/>
                <v:rect id="Rectangle 575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" filled="f" strokecolor="green" strokeweight=".25pt"/>
                <v:rect id="Rectangle 576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" filled="f" strokecolor="green" strokeweight=".25pt"/>
                <v:rect id="Rectangle 577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" filled="f" strokecolor="green" strokeweight=".25pt"/>
                <v:rect id="Rectangle 578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" filled="f" strokecolor="green" strokeweight=".25pt"/>
                <v:rect id="Rectangle 579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" filled="f" strokecolor="green" strokeweight=".25pt"/>
                <v:rect id="Rectangle 580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" filled="f" strokecolor="green" strokeweight=".25pt"/>
                <v:rect id="Rectangle 581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" filled="f" strokecolor="green" strokeweight=".25pt"/>
                <v:rect id="Rectangle 582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" filled="f" strokecolor="green" strokeweight=".25pt"/>
                <v:rect id="Rectangle 583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" filled="f" strokecolor="green" strokeweight=".25pt"/>
                <v:rect id="Rectangle 584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" filled="f" strokecolor="green" strokeweight=".25pt"/>
                <v:rect id="Rectangle 585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" filled="f" strokecolor="green" strokeweight=".25pt"/>
                <v:rect id="Rectangle 586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" filled="f" strokecolor="green" strokeweight=".25pt"/>
                <v:rect id="Rectangle 587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" filled="f" strokecolor="green" strokeweight=".25pt"/>
                <v:rect id="Rectangle 588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" filled="f" strokecolor="green" strokeweight=".25pt"/>
                <v:rect id="Rectangle 589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" filled="f" strokecolor="green" strokeweight=".25pt"/>
                <v:rect id="Rectangle 590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" filled="f" strokecolor="green" strokeweight=".25pt"/>
                <v:rect id="Rectangle 591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" filled="f" strokecolor="green" strokeweight=".25pt"/>
                <v:rect id="Rectangle 592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" filled="f" strokecolor="green" strokeweight=".25pt"/>
                <v:rect id="Rectangle 593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" filled="f" strokecolor="green" strokeweight=".25pt"/>
              </v:group>
              <v:group id="Group 594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">
                <v:rect id="Rectangle 595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" filled="f" strokecolor="green" strokeweight=".25pt"/>
                <v:rect id="Rectangle 596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" filled="f" strokecolor="green" strokeweight=".25pt"/>
                <v:rect id="Rectangle 597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" filled="f" strokecolor="green" strokeweight=".25pt"/>
                <v:rect id="Rectangle 598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" filled="f" strokecolor="green" strokeweight=".25pt"/>
                <v:rect id="Rectangle 599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" filled="f" strokecolor="green" strokeweight=".25pt"/>
                <v:rect id="Rectangle 600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" filled="f" strokecolor="green" strokeweight=".25pt"/>
                <v:rect id="Rectangle 601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" filled="f" strokecolor="green" strokeweight=".25pt"/>
                <v:rect id="Rectangle 602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" filled="f" strokecolor="green" strokeweight=".25pt"/>
                <v:rect id="Rectangle 603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" filled="f" strokecolor="green" strokeweight=".25pt"/>
                <v:rect id="Rectangle 604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" filled="f" strokecolor="green" strokeweight=".25pt"/>
                <v:rect id="Rectangle 605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" filled="f" strokecolor="green" strokeweight=".25pt"/>
                <v:rect id="Rectangle 606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" filled="f" strokecolor="green" strokeweight=".25pt"/>
                <v:rect id="Rectangle 607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" filled="f" strokecolor="green" strokeweight=".25pt"/>
                <v:rect id="Rectangle 608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" filled="f" strokecolor="green" strokeweight=".25pt"/>
                <v:rect id="Rectangle 609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" filled="f" strokecolor="green" strokeweight=".25pt"/>
                <v:rect id="Rectangle 610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" filled="f" strokecolor="green" strokeweight=".25pt"/>
                <v:rect id="Rectangle 611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" filled="f" strokecolor="green" strokeweight=".25pt"/>
                <v:rect id="Rectangle 612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" filled="f" strokecolor="green" strokeweight=".25pt"/>
                <v:rect id="Rectangle 613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" filled="f" strokecolor="green" strokeweight=".25pt"/>
                <v:rect id="Rectangle 614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" filled="f" strokecolor="green" strokeweight=".25pt"/>
              </v:group>
              <v:group id="Group 615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">
                <v:rect id="Rectangle 616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" filled="f" strokecolor="green" strokeweight=".25pt"/>
                <v:rect id="Rectangle 617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" filled="f" strokecolor="green" strokeweight=".25pt"/>
                <v:rect id="Rectangle 618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" filled="f" strokecolor="green" strokeweight=".25pt"/>
                <v:rect id="Rectangle 619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" filled="f" strokecolor="green" strokeweight=".25pt"/>
                <v:rect id="Rectangle 620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" filled="f" strokecolor="green" strokeweight=".25pt"/>
                <v:rect id="Rectangle 621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" filled="f" strokecolor="green" strokeweight=".25pt"/>
                <v:rect id="Rectangle 622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" filled="f" strokecolor="green" strokeweight=".25pt"/>
                <v:rect id="Rectangle 623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" filled="f" strokecolor="green" strokeweight=".25pt"/>
                <v:rect id="Rectangle 624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" filled="f" strokecolor="green" strokeweight=".25pt"/>
                <v:rect id="Rectangle 625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" filled="f" strokecolor="green" strokeweight=".25pt"/>
                <v:rect id="Rectangle 626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" filled="f" strokecolor="green" strokeweight=".25pt"/>
                <v:rect id="Rectangle 627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" filled="f" strokecolor="green" strokeweight=".25pt"/>
                <v:rect id="Rectangle 628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" filled="f" strokecolor="green" strokeweight=".25pt"/>
                <v:rect id="Rectangle 629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" filled="f" strokecolor="green" strokeweight=".25pt"/>
                <v:rect id="Rectangle 630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" filled="f" strokecolor="green" strokeweight=".25pt"/>
                <v:rect id="Rectangle 631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" filled="f" strokecolor="green" strokeweight=".25pt"/>
                <v:rect id="Rectangle 632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" filled="f" strokecolor="green" strokeweight=".25pt"/>
                <v:rect id="Rectangle 633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" filled="f" strokecolor="green" strokeweight=".25pt"/>
                <v:rect id="Rectangle 634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" filled="f" strokecolor="green" strokeweight=".25pt"/>
                <v:rect id="Rectangle 635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" filled="f" strokecolor="green" strokeweight=".25pt"/>
              </v:group>
              <v:group id="Group 636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">
                <v:rect id="Rectangle 637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" filled="f" strokecolor="green" strokeweight=".25pt"/>
                <v:rect id="Rectangle 638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" filled="f" strokecolor="green" strokeweight=".25pt"/>
                <v:rect id="Rectangle 639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" filled="f" strokecolor="green" strokeweight=".25pt"/>
                <v:rect id="Rectangle 640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" filled="f" strokecolor="green" strokeweight=".25pt"/>
                <v:rect id="Rectangle 641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" filled="f" strokecolor="green" strokeweight=".25pt"/>
                <v:rect id="Rectangle 642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" filled="f" strokecolor="green" strokeweight=".25pt"/>
                <v:rect id="Rectangle 643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" filled="f" strokecolor="green" strokeweight=".25pt"/>
                <v:rect id="Rectangle 644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" filled="f" strokecolor="green" strokeweight=".25pt"/>
                <v:rect id="Rectangle 645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" filled="f" strokecolor="green" strokeweight=".25pt"/>
                <v:rect id="Rectangle 646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" filled="f" strokecolor="green" strokeweight=".25pt"/>
                <v:rect id="Rectangle 647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" filled="f" strokecolor="green" strokeweight=".25pt"/>
                <v:rect id="Rectangle 648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" filled="f" strokecolor="green" strokeweight=".25pt"/>
                <v:rect id="Rectangle 649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" filled="f" strokecolor="green" strokeweight=".25pt"/>
                <v:rect id="Rectangle 650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" filled="f" strokecolor="green" strokeweight=".25pt"/>
                <v:rect id="Rectangle 651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" filled="f" strokecolor="green" strokeweight=".25pt"/>
                <v:rect id="Rectangle 652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" filled="f" strokecolor="green" strokeweight=".25pt"/>
                <v:rect id="Rectangle 653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" filled="f" strokecolor="green" strokeweight=".25pt"/>
                <v:rect id="Rectangle 654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" filled="f" strokecolor="green" strokeweight=".25pt"/>
                <v:rect id="Rectangle 655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" filled="f" strokecolor="green" strokeweight=".25pt"/>
                <v:rect id="Rectangle 656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" filled="f" strokecolor="green" strokeweight=".25pt"/>
              </v:group>
              <v:group id="Group 657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">
                <v:rect id="Rectangle 658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" filled="f" strokecolor="green" strokeweight=".25pt"/>
                <v:rect id="Rectangle 659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" filled="f" strokecolor="green" strokeweight=".25pt"/>
                <v:rect id="Rectangle 660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" filled="f" strokecolor="green" strokeweight=".25pt"/>
                <v:rect id="Rectangle 661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" filled="f" strokecolor="green" strokeweight=".25pt"/>
                <v:rect id="Rectangle 662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" filled="f" strokecolor="green" strokeweight=".25pt"/>
                <v:rect id="Rectangle 663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" filled="f" strokecolor="green" strokeweight=".25pt"/>
                <v:rect id="Rectangle 664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" filled="f" strokecolor="green" strokeweight=".25pt"/>
                <v:rect id="Rectangle 665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" filled="f" strokecolor="green" strokeweight=".25pt"/>
                <v:rect id="Rectangle 666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" filled="f" strokecolor="green" strokeweight=".25pt"/>
                <v:rect id="Rectangle 667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" filled="f" strokecolor="green" strokeweight=".25pt"/>
                <v:rect id="Rectangle 668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" filled="f" strokecolor="green" strokeweight=".25pt"/>
                <v:rect id="Rectangle 669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" filled="f" strokecolor="green" strokeweight=".25pt"/>
                <v:rect id="Rectangle 670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" filled="f" strokecolor="green" strokeweight=".25pt"/>
                <v:rect id="Rectangle 671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" filled="f" strokecolor="green" strokeweight=".25pt"/>
                <v:rect id="Rectangle 672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" filled="f" strokecolor="green" strokeweight=".25pt"/>
                <v:rect id="Rectangle 673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" filled="f" strokecolor="green" strokeweight=".25pt"/>
                <v:rect id="Rectangle 674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" filled="f" strokecolor="green" strokeweight=".25pt"/>
                <v:rect id="Rectangle 675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" filled="f" strokecolor="green" strokeweight=".25pt"/>
                <v:rect id="Rectangle 676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" filled="f" strokecolor="green" strokeweight=".25pt"/>
                <v:rect id="Rectangle 677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" filled="f" strokecolor="green" strokeweight=".25pt"/>
              </v:group>
              <v:group id="Group 678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">
                <v:rect id="Rectangle 679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" filled="f" strokecolor="green" strokeweight=".25pt"/>
                <v:rect id="Rectangle 680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" filled="f" strokecolor="green" strokeweight=".25pt"/>
                <v:rect id="Rectangle 681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" filled="f" strokecolor="green" strokeweight=".25pt"/>
                <v:rect id="Rectangle 682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" filled="f" strokecolor="green" strokeweight=".25pt"/>
                <v:rect id="Rectangle 683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" filled="f" strokecolor="green" strokeweight=".25pt"/>
                <v:rect id="Rectangle 684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" filled="f" strokecolor="green" strokeweight=".25pt"/>
                <v:rect id="Rectangle 685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" filled="f" strokecolor="green" strokeweight=".25pt"/>
                <v:rect id="Rectangle 686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" filled="f" strokecolor="green" strokeweight=".25pt"/>
                <v:rect id="Rectangle 687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" filled="f" strokecolor="green" strokeweight=".25pt"/>
                <v:rect id="Rectangle 688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" filled="f" strokecolor="green" strokeweight=".25pt"/>
                <v:rect id="Rectangle 689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" filled="f" strokecolor="green" strokeweight=".25pt"/>
                <v:rect id="Rectangle 690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" filled="f" strokecolor="green" strokeweight=".25pt"/>
                <v:rect id="Rectangle 691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" filled="f" strokecolor="green" strokeweight=".25pt"/>
                <v:rect id="Rectangle 692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" filled="f" strokecolor="green" strokeweight=".25pt"/>
                <v:rect id="Rectangle 693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" filled="f" strokecolor="green" strokeweight=".25pt"/>
                <v:rect id="Rectangle 694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" filled="f" strokecolor="green" strokeweight=".25pt"/>
                <v:rect id="Rectangle 695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" filled="f" strokecolor="green" strokeweight=".25pt"/>
                <v:rect id="Rectangle 696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" filled="f" strokecolor="green" strokeweight=".25pt"/>
                <v:rect id="Rectangle 697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" filled="f" strokecolor="green" strokeweight=".25pt"/>
                <v:rect id="Rectangle 698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" filled="f" strokecolor="green" strokeweight=".25pt"/>
              </v:group>
              <v:group id="Group 699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">
                <v:rect id="Rectangle 700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" filled="f" strokecolor="green" strokeweight=".25pt"/>
                <v:rect id="Rectangle 701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" filled="f" strokecolor="green" strokeweight=".25pt"/>
                <v:rect id="Rectangle 702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" filled="f" strokecolor="green" strokeweight=".25pt"/>
                <v:rect id="Rectangle 703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" filled="f" strokecolor="green" strokeweight=".25pt"/>
                <v:rect id="Rectangle 704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" filled="f" strokecolor="green" strokeweight=".25pt"/>
                <v:rect id="Rectangle 705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" filled="f" strokecolor="green" strokeweight=".25pt"/>
                <v:rect id="Rectangle 706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" filled="f" strokecolor="green" strokeweight=".25pt"/>
                <v:rect id="Rectangle 707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" filled="f" strokecolor="green" strokeweight=".25pt"/>
                <v:rect id="Rectangle 708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" filled="f" strokecolor="green" strokeweight=".25pt"/>
                <v:rect id="Rectangle 709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" filled="f" strokecolor="green" strokeweight=".25pt"/>
                <v:rect id="Rectangle 710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" filled="f" strokecolor="green" strokeweight=".25pt"/>
                <v:rect id="Rectangle 711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" filled="f" strokecolor="green" strokeweight=".25pt"/>
                <v:rect id="Rectangle 712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" filled="f" strokecolor="green" strokeweight=".25pt"/>
                <v:rect id="Rectangle 713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" filled="f" strokecolor="green" strokeweight=".25pt"/>
                <v:rect id="Rectangle 714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" filled="f" strokecolor="green" strokeweight=".25pt"/>
                <v:rect id="Rectangle 715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" filled="f" strokecolor="green" strokeweight=".25pt"/>
                <v:rect id="Rectangle 716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" filled="f" strokecolor="green" strokeweight=".25pt"/>
                <v:rect id="Rectangle 717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" filled="f" strokecolor="green" strokeweight=".25pt"/>
                <v:rect id="Rectangle 718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" filled="f" strokecolor="green" strokeweight=".25pt"/>
                <v:rect id="Rectangle 719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" filled="f" strokecolor="green" strokeweight=".25pt"/>
              </v:group>
              <v:group id="Group 720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">
                <v:rect id="Rectangle 721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" filled="f" strokecolor="green" strokeweight=".25pt"/>
                <v:rect id="Rectangle 722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" filled="f" strokecolor="green" strokeweight=".25pt"/>
                <v:rect id="Rectangle 723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" filled="f" strokecolor="green" strokeweight=".25pt"/>
                <v:rect id="Rectangle 724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" filled="f" strokecolor="green" strokeweight=".25pt"/>
                <v:rect id="Rectangle 725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" filled="f" strokecolor="green" strokeweight=".25pt"/>
                <v:rect id="Rectangle 726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" filled="f" strokecolor="green" strokeweight=".25pt"/>
                <v:rect id="Rectangle 727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" filled="f" strokecolor="green" strokeweight=".25pt"/>
                <v:rect id="Rectangle 728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" filled="f" strokecolor="green" strokeweight=".25pt"/>
                <v:rect id="Rectangle 729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" filled="f" strokecolor="green" strokeweight=".25pt"/>
                <v:rect id="Rectangle 730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" filled="f" strokecolor="green" strokeweight=".25pt"/>
                <v:rect id="Rectangle 731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" filled="f" strokecolor="green" strokeweight=".25pt"/>
                <v:rect id="Rectangle 732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" filled="f" strokecolor="green" strokeweight=".25pt"/>
                <v:rect id="Rectangle 733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" filled="f" strokecolor="green" strokeweight=".25pt"/>
                <v:rect id="Rectangle 734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" filled="f" strokecolor="green" strokeweight=".25pt"/>
                <v:rect id="Rectangle 735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" filled="f" strokecolor="green" strokeweight=".25pt"/>
                <v:rect id="Rectangle 736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" filled="f" strokecolor="green" strokeweight=".25pt"/>
                <v:rect id="Rectangle 737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" filled="f" strokecolor="green" strokeweight=".25pt"/>
                <v:rect id="Rectangle 738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" filled="f" strokecolor="green" strokeweight=".25pt"/>
                <v:rect id="Rectangle 739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" filled="f" strokecolor="green" strokeweight=".25pt"/>
                <v:rect id="Rectangle 740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" filled="f" strokecolor="green" strokeweight=".25pt"/>
              </v:group>
              <v:group id="Group 741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">
                <v:rect id="Rectangle 742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" filled="f" strokecolor="green" strokeweight=".25pt"/>
                <v:rect id="Rectangle 743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" filled="f" strokecolor="green" strokeweight=".25pt"/>
                <v:rect id="Rectangle 744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" filled="f" strokecolor="green" strokeweight=".25pt"/>
                <v:rect id="Rectangle 745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" filled="f" strokecolor="green" strokeweight=".25pt"/>
                <v:rect id="Rectangle 746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" filled="f" strokecolor="green" strokeweight=".25pt"/>
                <v:rect id="Rectangle 747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" filled="f" strokecolor="green" strokeweight=".25pt"/>
                <v:rect id="Rectangle 748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" filled="f" strokecolor="green" strokeweight=".25pt"/>
                <v:rect id="Rectangle 749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" filled="f" strokecolor="green" strokeweight=".25pt"/>
                <v:rect id="Rectangle 750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" filled="f" strokecolor="green" strokeweight=".25pt"/>
                <v:rect id="Rectangle 751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" filled="f" strokecolor="green" strokeweight=".25pt"/>
                <v:rect id="Rectangle 752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" filled="f" strokecolor="green" strokeweight=".25pt"/>
                <v:rect id="Rectangle 753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" filled="f" strokecolor="green" strokeweight=".25pt"/>
                <v:rect id="Rectangle 754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" filled="f" strokecolor="green" strokeweight=".25pt"/>
                <v:rect id="Rectangle 755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" filled="f" strokecolor="green" strokeweight=".25pt"/>
                <v:rect id="Rectangle 756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" filled="f" strokecolor="green" strokeweight=".25pt"/>
                <v:rect id="Rectangle 757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" filled="f" strokecolor="green" strokeweight=".25pt"/>
                <v:rect id="Rectangle 758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" filled="f" strokecolor="green" strokeweight=".25pt"/>
                <v:rect id="Rectangle 759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" filled="f" strokecolor="green" strokeweight=".25pt"/>
                <v:rect id="Rectangle 760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" filled="f" strokecolor="green" strokeweight=".25pt"/>
                <v:rect id="Rectangle 761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" filled="f" strokecolor="green" strokeweight=".25pt"/>
              </v:group>
              <v:group id="Group 762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">
                <v:rect id="Rectangle 763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" filled="f" strokecolor="green" strokeweight=".25pt"/>
                <v:rect id="Rectangle 764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" filled="f" strokecolor="green" strokeweight=".25pt"/>
                <v:rect id="Rectangle 765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" filled="f" strokecolor="green" strokeweight=".25pt"/>
                <v:rect id="Rectangle 766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" filled="f" strokecolor="green" strokeweight=".25pt"/>
                <v:rect id="Rectangle 767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" filled="f" strokecolor="green" strokeweight=".25pt"/>
                <v:rect id="Rectangle 768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" filled="f" strokecolor="green" strokeweight=".25pt"/>
                <v:rect id="Rectangle 769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" filled="f" strokecolor="green" strokeweight=".25pt"/>
                <v:rect id="Rectangle 770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" filled="f" strokecolor="green" strokeweight=".25pt"/>
                <v:rect id="Rectangle 771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" filled="f" strokecolor="green" strokeweight=".25pt"/>
                <v:rect id="Rectangle 772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" filled="f" strokecolor="green" strokeweight=".25pt"/>
                <v:rect id="Rectangle 773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" filled="f" strokecolor="green" strokeweight=".25pt"/>
                <v:rect id="Rectangle 774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" filled="f" strokecolor="green" strokeweight=".25pt"/>
                <v:rect id="Rectangle 775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" filled="f" strokecolor="green" strokeweight=".25pt"/>
                <v:rect id="Rectangle 776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" filled="f" strokecolor="green" strokeweight=".25pt"/>
                <v:rect id="Rectangle 777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" filled="f" strokecolor="green" strokeweight=".25pt"/>
                <v:rect id="Rectangle 778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" filled="f" strokecolor="green" strokeweight=".25pt"/>
                <v:rect id="Rectangle 779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" filled="f" strokecolor="green" strokeweight=".25pt"/>
                <v:rect id="Rectangle 780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" filled="f" strokecolor="green" strokeweight=".25pt"/>
                <v:rect id="Rectangle 781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" filled="f" strokecolor="green" strokeweight=".25pt"/>
                <v:rect id="Rectangle 782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" filled="f" strokecolor="green" strokeweight=".25pt"/>
              </v:group>
              <v:group id="Group 783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">
                <v:rect id="Rectangle 784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" filled="f" strokecolor="green" strokeweight=".25pt"/>
                <v:rect id="Rectangle 785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" filled="f" strokecolor="green" strokeweight=".25pt"/>
                <v:rect id="Rectangle 786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" filled="f" strokecolor="green" strokeweight=".25pt"/>
                <v:rect id="Rectangle 787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" filled="f" strokecolor="green" strokeweight=".25pt"/>
                <v:rect id="Rectangle 788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" filled="f" strokecolor="green" strokeweight=".25pt"/>
                <v:rect id="Rectangle 789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" filled="f" strokecolor="green" strokeweight=".25pt"/>
                <v:rect id="Rectangle 790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" filled="f" strokecolor="green" strokeweight=".25pt"/>
                <v:rect id="Rectangle 791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" filled="f" strokecolor="green" strokeweight=".25pt"/>
                <v:rect id="Rectangle 792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" filled="f" strokecolor="green" strokeweight=".25pt"/>
                <v:rect id="Rectangle 793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" filled="f" strokecolor="green" strokeweight=".25pt"/>
                <v:rect id="Rectangle 794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" filled="f" strokecolor="green" strokeweight=".25pt"/>
                <v:rect id="Rectangle 795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" filled="f" strokecolor="green" strokeweight=".25pt"/>
                <v:rect id="Rectangle 796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" filled="f" strokecolor="green" strokeweight=".25pt"/>
                <v:rect id="Rectangle 797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" filled="f" strokecolor="green" strokeweight=".25pt"/>
                <v:rect id="Rectangle 798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" filled="f" strokecolor="green" strokeweight=".25pt"/>
                <v:rect id="Rectangle 799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" filled="f" strokecolor="green" strokeweight=".25pt"/>
                <v:rect id="Rectangle 800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" filled="f" strokecolor="green" strokeweight=".25pt"/>
                <v:rect id="Rectangle 801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" filled="f" strokecolor="green" strokeweight=".25pt"/>
                <v:rect id="Rectangle 802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" filled="f" strokecolor="green" strokeweight=".25pt"/>
                <v:rect id="Rectangle 803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" filled="f" strokecolor="green" strokeweight=".25pt"/>
              </v:group>
              <v:group id="Group 804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">
                <v:rect id="Rectangle 805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" filled="f" strokecolor="green" strokeweight=".25pt"/>
                <v:rect id="Rectangle 806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" filled="f" strokecolor="green" strokeweight=".25pt"/>
                <v:rect id="Rectangle 807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" filled="f" strokecolor="green" strokeweight=".25pt"/>
                <v:rect id="Rectangle 808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" filled="f" strokecolor="green" strokeweight=".25pt"/>
                <v:rect id="Rectangle 809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" filled="f" strokecolor="green" strokeweight=".25pt"/>
                <v:rect id="Rectangle 810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" filled="f" strokecolor="green" strokeweight=".25pt"/>
                <v:rect id="Rectangle 811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" filled="f" strokecolor="green" strokeweight=".25pt"/>
                <v:rect id="Rectangle 812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" filled="f" strokecolor="green" strokeweight=".25pt"/>
                <v:rect id="Rectangle 813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" filled="f" strokecolor="green" strokeweight=".25pt"/>
                <v:rect id="Rectangle 814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" filled="f" strokecolor="green" strokeweight=".25pt"/>
                <v:rect id="Rectangle 815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" filled="f" strokecolor="green" strokeweight=".25pt"/>
                <v:rect id="Rectangle 816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" filled="f" strokecolor="green" strokeweight=".25pt"/>
                <v:rect id="Rectangle 817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" filled="f" strokecolor="green" strokeweight=".25pt"/>
                <v:rect id="Rectangle 818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" filled="f" strokecolor="green" strokeweight=".25pt"/>
                <v:rect id="Rectangle 819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" filled="f" strokecolor="green" strokeweight=".25pt"/>
                <v:rect id="Rectangle 820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" filled="f" strokecolor="green" strokeweight=".25pt"/>
                <v:rect id="Rectangle 821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" filled="f" strokecolor="green" strokeweight=".25pt"/>
                <v:rect id="Rectangle 822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" filled="f" strokecolor="green" strokeweight=".25pt"/>
                <v:rect id="Rectangle 823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" filled="f" strokecolor="green" strokeweight=".25pt"/>
                <v:rect id="Rectangle 824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" filled="f" strokecolor="green" strokeweight=".25pt"/>
              </v:group>
              <v:group id="Group 825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">
                <v:rect id="Rectangle 826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" filled="f" strokecolor="green" strokeweight=".25pt"/>
                <v:rect id="Rectangle 827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" filled="f" strokecolor="green" strokeweight=".25pt"/>
                <v:rect id="Rectangle 828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" filled="f" strokecolor="green" strokeweight=".25pt"/>
                <v:rect id="Rectangle 829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" filled="f" strokecolor="green" strokeweight=".25pt"/>
                <v:rect id="Rectangle 830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" filled="f" strokecolor="green" strokeweight=".25pt"/>
                <v:rect id="Rectangle 831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" filled="f" strokecolor="green" strokeweight=".25pt"/>
                <v:rect id="Rectangle 832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" filled="f" strokecolor="green" strokeweight=".25pt"/>
                <v:rect id="Rectangle 833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" filled="f" strokecolor="green" strokeweight=".25pt"/>
                <v:rect id="Rectangle 834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" filled="f" strokecolor="green" strokeweight=".25pt"/>
                <v:rect id="Rectangle 835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" filled="f" strokecolor="green" strokeweight=".25pt"/>
                <v:rect id="Rectangle 836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" filled="f" strokecolor="green" strokeweight=".25pt"/>
                <v:rect id="Rectangle 837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" filled="f" strokecolor="green" strokeweight=".25pt"/>
                <v:rect id="Rectangle 838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" filled="f" strokecolor="green" strokeweight=".25pt"/>
                <v:rect id="Rectangle 839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" filled="f" strokecolor="green" strokeweight=".25pt"/>
                <v:rect id="Rectangle 840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" filled="f" strokecolor="green" strokeweight=".25pt"/>
                <v:rect id="Rectangle 841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" filled="f" strokecolor="green" strokeweight=".25pt"/>
                <v:rect id="Rectangle 842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" filled="f" strokecolor="green" strokeweight=".25pt"/>
                <v:rect id="Rectangle 843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" filled="f" strokecolor="green" strokeweight=".25pt"/>
                <v:rect id="Rectangle 844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" filled="f" strokecolor="green" strokeweight=".25pt"/>
                <v:rect id="Rectangle 845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" filled="f" strokecolor="green" strokeweight=".25pt"/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fill="f" fillcolor="white" strokecolor="green">
      <v:fill color="white" on="f"/>
      <v:stroke color="green"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87"/>
    <w:rsid w:val="000009FA"/>
    <w:rsid w:val="0001286E"/>
    <w:rsid w:val="000532A9"/>
    <w:rsid w:val="0007737B"/>
    <w:rsid w:val="00081CDF"/>
    <w:rsid w:val="000E2E6A"/>
    <w:rsid w:val="00166BB9"/>
    <w:rsid w:val="00167457"/>
    <w:rsid w:val="00172BBA"/>
    <w:rsid w:val="001956AA"/>
    <w:rsid w:val="001C14B6"/>
    <w:rsid w:val="001D5750"/>
    <w:rsid w:val="001F25EA"/>
    <w:rsid w:val="00206B5E"/>
    <w:rsid w:val="00264428"/>
    <w:rsid w:val="002777ED"/>
    <w:rsid w:val="002870A4"/>
    <w:rsid w:val="002C1F36"/>
    <w:rsid w:val="002D295C"/>
    <w:rsid w:val="002E2A28"/>
    <w:rsid w:val="003402FD"/>
    <w:rsid w:val="00371DE3"/>
    <w:rsid w:val="00396AA1"/>
    <w:rsid w:val="003B258C"/>
    <w:rsid w:val="00407584"/>
    <w:rsid w:val="00444414"/>
    <w:rsid w:val="0044472E"/>
    <w:rsid w:val="00453638"/>
    <w:rsid w:val="004544AF"/>
    <w:rsid w:val="004D1F89"/>
    <w:rsid w:val="00513BB9"/>
    <w:rsid w:val="00572D2F"/>
    <w:rsid w:val="00575C62"/>
    <w:rsid w:val="00580893"/>
    <w:rsid w:val="005B5C02"/>
    <w:rsid w:val="00613326"/>
    <w:rsid w:val="00674405"/>
    <w:rsid w:val="00675602"/>
    <w:rsid w:val="006D3CE7"/>
    <w:rsid w:val="007210CE"/>
    <w:rsid w:val="007B1773"/>
    <w:rsid w:val="007E5118"/>
    <w:rsid w:val="007E6B4E"/>
    <w:rsid w:val="007F2759"/>
    <w:rsid w:val="00802E0C"/>
    <w:rsid w:val="00802E41"/>
    <w:rsid w:val="008264EA"/>
    <w:rsid w:val="00834463"/>
    <w:rsid w:val="008357AB"/>
    <w:rsid w:val="008966D5"/>
    <w:rsid w:val="008A23DE"/>
    <w:rsid w:val="008A3403"/>
    <w:rsid w:val="008B3CF2"/>
    <w:rsid w:val="008D4B45"/>
    <w:rsid w:val="008E78AD"/>
    <w:rsid w:val="009021B4"/>
    <w:rsid w:val="00903DEB"/>
    <w:rsid w:val="00907528"/>
    <w:rsid w:val="00947613"/>
    <w:rsid w:val="00954279"/>
    <w:rsid w:val="0095595F"/>
    <w:rsid w:val="00986636"/>
    <w:rsid w:val="009E35F2"/>
    <w:rsid w:val="009F390E"/>
    <w:rsid w:val="009F7A38"/>
    <w:rsid w:val="00A37775"/>
    <w:rsid w:val="00A53333"/>
    <w:rsid w:val="00A8057C"/>
    <w:rsid w:val="00A8222B"/>
    <w:rsid w:val="00A90D98"/>
    <w:rsid w:val="00A979CA"/>
    <w:rsid w:val="00AA0D5B"/>
    <w:rsid w:val="00AC7589"/>
    <w:rsid w:val="00AD2582"/>
    <w:rsid w:val="00B13762"/>
    <w:rsid w:val="00B15F65"/>
    <w:rsid w:val="00B20C48"/>
    <w:rsid w:val="00B2162C"/>
    <w:rsid w:val="00B45187"/>
    <w:rsid w:val="00B472A6"/>
    <w:rsid w:val="00B612E0"/>
    <w:rsid w:val="00BD1BF0"/>
    <w:rsid w:val="00BF7EF4"/>
    <w:rsid w:val="00C054C8"/>
    <w:rsid w:val="00C25E0F"/>
    <w:rsid w:val="00C27D18"/>
    <w:rsid w:val="00C40FFB"/>
    <w:rsid w:val="00C452C9"/>
    <w:rsid w:val="00C46017"/>
    <w:rsid w:val="00C6229E"/>
    <w:rsid w:val="00C62CB3"/>
    <w:rsid w:val="00CB092B"/>
    <w:rsid w:val="00CB1FDC"/>
    <w:rsid w:val="00CD739C"/>
    <w:rsid w:val="00CF4FB3"/>
    <w:rsid w:val="00D064A7"/>
    <w:rsid w:val="00D141ED"/>
    <w:rsid w:val="00D15984"/>
    <w:rsid w:val="00D23197"/>
    <w:rsid w:val="00D34B8B"/>
    <w:rsid w:val="00D56AF7"/>
    <w:rsid w:val="00D743FF"/>
    <w:rsid w:val="00D82AF5"/>
    <w:rsid w:val="00D935ED"/>
    <w:rsid w:val="00D93F9E"/>
    <w:rsid w:val="00E035ED"/>
    <w:rsid w:val="00E11C48"/>
    <w:rsid w:val="00E214C0"/>
    <w:rsid w:val="00E360E5"/>
    <w:rsid w:val="00E70105"/>
    <w:rsid w:val="00E735DC"/>
    <w:rsid w:val="00E76C3B"/>
    <w:rsid w:val="00E971FE"/>
    <w:rsid w:val="00EC0403"/>
    <w:rsid w:val="00ED0C01"/>
    <w:rsid w:val="00EF7F9C"/>
    <w:rsid w:val="00F20809"/>
    <w:rsid w:val="00F25904"/>
    <w:rsid w:val="00F9128C"/>
    <w:rsid w:val="00FB1E8D"/>
    <w:rsid w:val="00FC0B1A"/>
    <w:rsid w:val="00FD2578"/>
    <w:rsid w:val="00FD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green">
      <v:fill color="white" on="f"/>
      <v:stroke color="green"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1BD49A5C"/>
  <w15:chartTrackingRefBased/>
  <w15:docId w15:val="{35A0FC50-6FC3-4002-BC53-B106486E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0105"/>
    <w:pPr>
      <w:widowControl w:val="0"/>
      <w:jc w:val="both"/>
    </w:pPr>
    <w:rPr>
      <w:kern w:val="2"/>
      <w:sz w:val="24"/>
      <w:szCs w:val="24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451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45187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E9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13BB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1041\Genko%20Wizard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C539-88E2-4EB8-B823-216CC69E6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Genko Wizard.wiz</Template>
  <TotalTime>3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>Dynabook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山岡 稔</dc:creator>
  <cp:keywords/>
  <cp:lastModifiedBy>山岡 稔</cp:lastModifiedBy>
  <cp:revision>4</cp:revision>
  <cp:lastPrinted>2025-12-04T07:40:00Z</cp:lastPrinted>
  <dcterms:created xsi:type="dcterms:W3CDTF">2024-12-27T00:12:00Z</dcterms:created>
  <dcterms:modified xsi:type="dcterms:W3CDTF">2026-09-24T06:50:00Z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  <property fmtid="{D5CDD505-2E9C-101B-9397-08002B2CF9AE}" pid="3" name="Version">
    <vt:lpwstr>11.0.5222</vt:lpwstr>
  </property>
</Properties>
</file>